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5A9481" w14:textId="49646281" w:rsidR="008525B3" w:rsidRDefault="007B3A48" w:rsidP="0034047B">
      <w:pPr>
        <w:pStyle w:val="Titre1"/>
        <w:rPr>
          <w:b w:val="0"/>
        </w:rPr>
      </w:pPr>
      <w:r>
        <w:t>A</w:t>
      </w:r>
      <w:r w:rsidR="005506AC" w:rsidRPr="002A512C">
        <w:t xml:space="preserve">TTESTATION D’INVESTISSEMENT </w:t>
      </w:r>
      <w:r w:rsidR="008E224E">
        <w:t>MONO-FACTURE</w:t>
      </w:r>
    </w:p>
    <w:p w14:paraId="1EFFDA6E" w14:textId="77777777" w:rsidR="00C61B23" w:rsidRPr="002A512C" w:rsidRDefault="005506AC" w:rsidP="0034047B">
      <w:pPr>
        <w:pStyle w:val="Titre1"/>
        <w:rPr>
          <w:b w:val="0"/>
        </w:rPr>
      </w:pPr>
      <w:r w:rsidRPr="002A512C">
        <w:t xml:space="preserve">SUR LE RESEAU PUBLIC DE DISTRIBUTION D’ELECTRICITE </w:t>
      </w:r>
    </w:p>
    <w:p w14:paraId="586B5EF6" w14:textId="77777777" w:rsidR="00EB7718" w:rsidRPr="002A512C" w:rsidRDefault="008525B3" w:rsidP="0034047B">
      <w:pPr>
        <w:shd w:val="clear" w:color="auto" w:fill="32B6C8" w:themeFill="background2"/>
        <w:spacing w:after="0" w:line="240" w:lineRule="auto"/>
        <w:jc w:val="center"/>
        <w:rPr>
          <w:rFonts w:ascii="Calibri" w:hAnsi="Calibri" w:cs="Calibri"/>
          <w:b/>
          <w:color w:val="FFFFFF" w:themeColor="text1"/>
        </w:rPr>
      </w:pPr>
      <w:r w:rsidRPr="002A512C">
        <w:rPr>
          <w:rFonts w:ascii="Calibri" w:hAnsi="Calibri" w:cs="Calibri"/>
          <w:b/>
          <w:color w:val="FFFFFF" w:themeColor="text1"/>
        </w:rPr>
        <w:t>Etablie</w:t>
      </w:r>
      <w:r>
        <w:rPr>
          <w:rFonts w:ascii="Calibri" w:hAnsi="Calibri" w:cs="Calibri"/>
          <w:b/>
          <w:color w:val="FFFFFF" w:themeColor="text1"/>
        </w:rPr>
        <w:t xml:space="preserve"> </w:t>
      </w:r>
      <w:r w:rsidRPr="002A512C">
        <w:rPr>
          <w:rFonts w:ascii="Calibri" w:hAnsi="Calibri" w:cs="Calibri"/>
          <w:b/>
          <w:color w:val="FFFFFF" w:themeColor="text1"/>
        </w:rPr>
        <w:t>pour le calcul de la redevance de concession du syndicat selon le contrat de concession signe le 21/06/2021</w:t>
      </w:r>
    </w:p>
    <w:p w14:paraId="2A26FBA1" w14:textId="77777777" w:rsidR="005506AC" w:rsidRPr="002A512C" w:rsidRDefault="005506AC" w:rsidP="0034047B">
      <w:pPr>
        <w:shd w:val="clear" w:color="auto" w:fill="32B6C8" w:themeFill="background2"/>
        <w:spacing w:after="0" w:line="240" w:lineRule="auto"/>
        <w:jc w:val="center"/>
        <w:rPr>
          <w:rFonts w:ascii="Calibri" w:hAnsi="Calibri" w:cs="Calibri"/>
          <w:b/>
          <w:color w:val="FFFFFF" w:themeColor="text1"/>
        </w:rPr>
      </w:pPr>
    </w:p>
    <w:p w14:paraId="3490176C" w14:textId="77777777" w:rsidR="00EB7718" w:rsidRPr="002A512C" w:rsidRDefault="005506AC" w:rsidP="0034047B">
      <w:pPr>
        <w:shd w:val="clear" w:color="auto" w:fill="32B6C8" w:themeFill="background2"/>
        <w:spacing w:after="0" w:line="240" w:lineRule="auto"/>
        <w:jc w:val="center"/>
        <w:rPr>
          <w:rFonts w:ascii="Calibri" w:hAnsi="Calibri" w:cs="Calibri"/>
          <w:b/>
          <w:color w:val="FFFFFF" w:themeColor="text1"/>
        </w:rPr>
      </w:pPr>
      <w:r w:rsidRPr="002A512C">
        <w:rPr>
          <w:rFonts w:ascii="Calibri" w:hAnsi="Calibri" w:cs="Calibri"/>
          <w:b/>
          <w:color w:val="FFFFFF" w:themeColor="text1"/>
        </w:rPr>
        <w:t>Travaux d’éclairage public</w:t>
      </w:r>
    </w:p>
    <w:p w14:paraId="16DF4C19" w14:textId="77777777" w:rsidR="00EB7718" w:rsidRPr="002A512C" w:rsidRDefault="00EB7718" w:rsidP="0034047B">
      <w:pPr>
        <w:spacing w:after="0" w:line="240" w:lineRule="auto"/>
        <w:jc w:val="both"/>
        <w:rPr>
          <w:rFonts w:ascii="Calibri" w:hAnsi="Calibri" w:cs="Calibri"/>
        </w:rPr>
      </w:pPr>
    </w:p>
    <w:p w14:paraId="0F7727F6" w14:textId="77777777" w:rsidR="007D5A23" w:rsidRDefault="007D5A23" w:rsidP="0034047B">
      <w:pPr>
        <w:spacing w:after="0" w:line="240" w:lineRule="auto"/>
        <w:jc w:val="center"/>
        <w:rPr>
          <w:rFonts w:ascii="Calibri" w:hAnsi="Calibri" w:cs="Calibri"/>
          <w:b/>
          <w:color w:val="FF0000"/>
        </w:rPr>
      </w:pPr>
      <w:r>
        <w:rPr>
          <w:rFonts w:ascii="Calibri" w:hAnsi="Calibri" w:cs="Calibri"/>
          <w:b/>
          <w:color w:val="FF0000"/>
        </w:rPr>
        <w:t>ATTESTATION MONO-FACTURE</w:t>
      </w:r>
    </w:p>
    <w:p w14:paraId="6944C9C7" w14:textId="77777777" w:rsidR="00A8314E" w:rsidRPr="002A512C" w:rsidRDefault="00A8314E" w:rsidP="0034047B">
      <w:pPr>
        <w:spacing w:after="0" w:line="240" w:lineRule="auto"/>
        <w:jc w:val="center"/>
        <w:rPr>
          <w:rFonts w:ascii="Calibri" w:hAnsi="Calibri" w:cs="Calibri"/>
          <w:b/>
          <w:color w:val="FF0000"/>
        </w:rPr>
      </w:pPr>
      <w:r w:rsidRPr="002A512C">
        <w:rPr>
          <w:rFonts w:ascii="Calibri" w:hAnsi="Calibri" w:cs="Calibri"/>
          <w:b/>
          <w:color w:val="FF0000"/>
        </w:rPr>
        <w:t>Ne pas remplir manuscritement</w:t>
      </w:r>
    </w:p>
    <w:p w14:paraId="0EFDC717" w14:textId="77777777" w:rsidR="004038AC" w:rsidRDefault="00A8314E" w:rsidP="0034047B">
      <w:pPr>
        <w:spacing w:after="0" w:line="240" w:lineRule="auto"/>
        <w:jc w:val="center"/>
        <w:rPr>
          <w:rFonts w:ascii="Calibri" w:hAnsi="Calibri" w:cs="Calibri"/>
        </w:rPr>
      </w:pPr>
      <w:r w:rsidRPr="002A512C">
        <w:rPr>
          <w:rFonts w:ascii="Calibri" w:hAnsi="Calibri" w:cs="Calibri"/>
          <w:b/>
          <w:color w:val="FF0000"/>
        </w:rPr>
        <w:t>1 facture = 1 attestation</w:t>
      </w:r>
    </w:p>
    <w:p w14:paraId="38CB7122" w14:textId="77777777" w:rsidR="00A8314E" w:rsidRPr="002A512C" w:rsidRDefault="00A8314E" w:rsidP="0034047B">
      <w:pPr>
        <w:spacing w:after="0" w:line="240" w:lineRule="auto"/>
        <w:jc w:val="both"/>
        <w:rPr>
          <w:rFonts w:ascii="Calibri" w:hAnsi="Calibri" w:cs="Calibri"/>
        </w:rPr>
      </w:pPr>
    </w:p>
    <w:p w14:paraId="6FBFEC88" w14:textId="77777777" w:rsidR="004038AC" w:rsidRPr="002A512C" w:rsidRDefault="00E766FF" w:rsidP="0034047B">
      <w:pPr>
        <w:shd w:val="clear" w:color="auto" w:fill="32B6C8" w:themeFill="background2"/>
        <w:spacing w:after="0" w:line="240" w:lineRule="auto"/>
        <w:rPr>
          <w:rFonts w:ascii="Calibri" w:hAnsi="Calibri" w:cs="Calibri"/>
          <w:b/>
          <w:smallCaps/>
          <w:color w:val="FFFFFF" w:themeColor="text1"/>
        </w:rPr>
      </w:pPr>
      <w:r w:rsidRPr="002A512C">
        <w:rPr>
          <w:rFonts w:ascii="Calibri" w:hAnsi="Calibri" w:cs="Calibri"/>
          <w:b/>
          <w:smallCaps/>
          <w:color w:val="FFFFFF" w:themeColor="text1"/>
        </w:rPr>
        <w:t>CONTEXTE</w:t>
      </w:r>
    </w:p>
    <w:p w14:paraId="30E20CAD" w14:textId="77777777" w:rsidR="005D5A7C" w:rsidRPr="002A512C" w:rsidRDefault="005D5A7C" w:rsidP="0034047B">
      <w:pPr>
        <w:spacing w:after="0" w:line="240" w:lineRule="auto"/>
        <w:jc w:val="both"/>
        <w:rPr>
          <w:rFonts w:ascii="Calibri" w:hAnsi="Calibri" w:cs="Calibri"/>
        </w:rPr>
      </w:pPr>
      <w:r w:rsidRPr="002A512C">
        <w:rPr>
          <w:rFonts w:ascii="Calibri" w:hAnsi="Calibri" w:cs="Calibri"/>
        </w:rPr>
        <w:t xml:space="preserve">En application de l'article 2.3.1 de l'annexe 1 du nouveau contrat de concession pour le service public de distribution d’énergie électrique du 21/06/2021, TE90 doit déclarer à Enedis le montant des travaux réalisés sur votre réseau électrique concédé et sur votre propre réseau d’éclairage public. </w:t>
      </w:r>
    </w:p>
    <w:p w14:paraId="6B0D18A5" w14:textId="77777777" w:rsidR="005D5A7C" w:rsidRPr="002A512C" w:rsidRDefault="005D5A7C" w:rsidP="0034047B">
      <w:pPr>
        <w:spacing w:after="0" w:line="240" w:lineRule="auto"/>
        <w:jc w:val="both"/>
        <w:rPr>
          <w:rFonts w:ascii="Calibri" w:hAnsi="Calibri" w:cs="Calibri"/>
        </w:rPr>
      </w:pPr>
    </w:p>
    <w:p w14:paraId="70775CF0" w14:textId="77777777" w:rsidR="005D5A7C" w:rsidRPr="002A512C" w:rsidRDefault="005D5A7C" w:rsidP="0034047B">
      <w:pPr>
        <w:spacing w:after="0" w:line="240" w:lineRule="auto"/>
        <w:jc w:val="both"/>
        <w:rPr>
          <w:rFonts w:ascii="Calibri" w:hAnsi="Calibri" w:cs="Calibri"/>
        </w:rPr>
      </w:pPr>
      <w:r w:rsidRPr="002A512C">
        <w:rPr>
          <w:rFonts w:ascii="Calibri" w:hAnsi="Calibri" w:cs="Calibri"/>
        </w:rPr>
        <w:t>Les montants que vous allez déclarer, serviront :</w:t>
      </w:r>
    </w:p>
    <w:p w14:paraId="2E354BB7" w14:textId="77777777" w:rsidR="005D5A7C" w:rsidRPr="002A512C" w:rsidRDefault="005D5A7C" w:rsidP="0034047B">
      <w:pPr>
        <w:spacing w:after="0" w:line="240" w:lineRule="auto"/>
        <w:jc w:val="both"/>
        <w:rPr>
          <w:rFonts w:ascii="Calibri" w:hAnsi="Calibri" w:cs="Calibri"/>
        </w:rPr>
      </w:pPr>
      <w:r w:rsidRPr="002A512C">
        <w:rPr>
          <w:rFonts w:ascii="Calibri" w:hAnsi="Calibri" w:cs="Calibri"/>
        </w:rPr>
        <w:t>-au calcul de la redevance d'investissement de TE90 (dite R2)</w:t>
      </w:r>
    </w:p>
    <w:p w14:paraId="4DA66DF1" w14:textId="79AFEF72" w:rsidR="004038AC" w:rsidRPr="002A512C" w:rsidRDefault="004038AC" w:rsidP="0034047B">
      <w:pPr>
        <w:spacing w:after="0" w:line="240" w:lineRule="auto"/>
        <w:jc w:val="both"/>
        <w:rPr>
          <w:rFonts w:ascii="Calibri" w:hAnsi="Calibri" w:cs="Calibri"/>
        </w:rPr>
      </w:pPr>
      <w:r w:rsidRPr="002A512C">
        <w:rPr>
          <w:rFonts w:ascii="Calibri" w:hAnsi="Calibri" w:cs="Calibri"/>
        </w:rPr>
        <w:t>-au versement de vos subventions éclairage public</w:t>
      </w:r>
      <w:r w:rsidR="00AE647B" w:rsidRPr="002A512C">
        <w:rPr>
          <w:rFonts w:ascii="Calibri" w:hAnsi="Calibri" w:cs="Calibri"/>
        </w:rPr>
        <w:t xml:space="preserve"> accordées au préalable</w:t>
      </w:r>
      <w:r w:rsidRPr="002A512C">
        <w:rPr>
          <w:rFonts w:ascii="Calibri" w:hAnsi="Calibri" w:cs="Calibri"/>
        </w:rPr>
        <w:t xml:space="preserve"> (Fonds Eclairage Public</w:t>
      </w:r>
      <w:r w:rsidR="000B11B8" w:rsidRPr="002A512C">
        <w:rPr>
          <w:rFonts w:ascii="Calibri" w:hAnsi="Calibri" w:cs="Calibri"/>
        </w:rPr>
        <w:t xml:space="preserve"> – FEP</w:t>
      </w:r>
      <w:r w:rsidRPr="002A512C">
        <w:rPr>
          <w:rFonts w:ascii="Calibri" w:hAnsi="Calibri" w:cs="Calibri"/>
        </w:rPr>
        <w:t>)</w:t>
      </w:r>
    </w:p>
    <w:p w14:paraId="04D494D1" w14:textId="77777777" w:rsidR="004038AC" w:rsidRPr="002A512C" w:rsidRDefault="004038AC" w:rsidP="0034047B">
      <w:pPr>
        <w:spacing w:after="0" w:line="240" w:lineRule="auto"/>
        <w:jc w:val="both"/>
        <w:rPr>
          <w:rFonts w:ascii="Calibri" w:hAnsi="Calibri" w:cs="Calibri"/>
        </w:rPr>
      </w:pPr>
    </w:p>
    <w:p w14:paraId="6A5DB65E" w14:textId="77777777" w:rsidR="004038AC" w:rsidRPr="002A512C" w:rsidRDefault="004038AC" w:rsidP="0034047B">
      <w:pPr>
        <w:shd w:val="clear" w:color="auto" w:fill="32B6C8" w:themeFill="background2"/>
        <w:spacing w:after="0" w:line="240" w:lineRule="auto"/>
        <w:rPr>
          <w:rFonts w:ascii="Calibri" w:hAnsi="Calibri" w:cs="Calibri"/>
          <w:b/>
          <w:smallCaps/>
          <w:color w:val="FFFFFF" w:themeColor="text1"/>
        </w:rPr>
      </w:pPr>
      <w:r w:rsidRPr="002A512C">
        <w:rPr>
          <w:rFonts w:ascii="Calibri" w:hAnsi="Calibri" w:cs="Calibri"/>
          <w:b/>
          <w:smallCaps/>
          <w:color w:val="FFFFFF" w:themeColor="text1"/>
        </w:rPr>
        <w:t>DECLARATION</w:t>
      </w:r>
    </w:p>
    <w:p w14:paraId="282A26F1" w14:textId="77777777" w:rsidR="000B11B8" w:rsidRDefault="000B11B8" w:rsidP="0034047B">
      <w:pPr>
        <w:spacing w:after="0" w:line="240" w:lineRule="auto"/>
        <w:rPr>
          <w:rFonts w:ascii="Calibri" w:hAnsi="Calibri" w:cs="Calibri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972"/>
        <w:gridCol w:w="3544"/>
        <w:gridCol w:w="3940"/>
      </w:tblGrid>
      <w:tr w:rsidR="008F3932" w:rsidRPr="00DD3EB5" w14:paraId="6BA86ADD" w14:textId="77777777" w:rsidTr="008F3932">
        <w:tc>
          <w:tcPr>
            <w:tcW w:w="2972" w:type="dxa"/>
            <w:shd w:val="clear" w:color="auto" w:fill="auto"/>
            <w:vAlign w:val="center"/>
          </w:tcPr>
          <w:p w14:paraId="7424A983" w14:textId="77777777" w:rsidR="008F3932" w:rsidRPr="00DD3EB5" w:rsidRDefault="008F3932" w:rsidP="0034047B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DD3EB5">
              <w:rPr>
                <w:rFonts w:ascii="Calibri" w:hAnsi="Calibri" w:cs="Calibri"/>
                <w:b/>
                <w:bCs/>
              </w:rPr>
              <w:t>DETAIL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3D880F1C" w14:textId="77777777" w:rsidR="008F3932" w:rsidRPr="00DD3EB5" w:rsidRDefault="008F3932" w:rsidP="0034047B">
            <w:pPr>
              <w:jc w:val="center"/>
              <w:rPr>
                <w:rFonts w:ascii="Calibri" w:hAnsi="Calibri" w:cs="Calibri"/>
                <w:b/>
                <w:iCs/>
              </w:rPr>
            </w:pPr>
            <w:r w:rsidRPr="00DD3EB5">
              <w:rPr>
                <w:rFonts w:ascii="Calibri" w:hAnsi="Calibri" w:cs="Calibri"/>
                <w:b/>
                <w:iCs/>
              </w:rPr>
              <w:t>EXEMPLE</w:t>
            </w:r>
          </w:p>
        </w:tc>
        <w:tc>
          <w:tcPr>
            <w:tcW w:w="3940" w:type="dxa"/>
            <w:shd w:val="clear" w:color="auto" w:fill="auto"/>
          </w:tcPr>
          <w:p w14:paraId="27B87D37" w14:textId="77777777" w:rsidR="008F3932" w:rsidRPr="00DD3EB5" w:rsidRDefault="008F3932" w:rsidP="0034047B">
            <w:pPr>
              <w:jc w:val="center"/>
              <w:rPr>
                <w:rFonts w:ascii="Calibri" w:hAnsi="Calibri" w:cs="Calibri"/>
                <w:b/>
              </w:rPr>
            </w:pPr>
            <w:r w:rsidRPr="00DD3EB5">
              <w:rPr>
                <w:rFonts w:ascii="Calibri" w:hAnsi="Calibri" w:cs="Calibri"/>
                <w:b/>
              </w:rPr>
              <w:t>A COMPLETER</w:t>
            </w:r>
          </w:p>
        </w:tc>
      </w:tr>
      <w:tr w:rsidR="008F3932" w14:paraId="5C29E2EB" w14:textId="77777777" w:rsidTr="00E4369D">
        <w:tc>
          <w:tcPr>
            <w:tcW w:w="2972" w:type="dxa"/>
            <w:shd w:val="clear" w:color="auto" w:fill="32B6C8" w:themeFill="background2"/>
            <w:vAlign w:val="center"/>
          </w:tcPr>
          <w:p w14:paraId="37188FDB" w14:textId="77777777" w:rsidR="008F3932" w:rsidRPr="002A512C" w:rsidRDefault="008F3932" w:rsidP="0034047B">
            <w:pPr>
              <w:jc w:val="center"/>
              <w:rPr>
                <w:rFonts w:ascii="Calibri" w:hAnsi="Calibri" w:cs="Calibri"/>
                <w:b/>
                <w:bCs/>
                <w:color w:val="FFFFFF"/>
              </w:rPr>
            </w:pPr>
            <w:r w:rsidRPr="002A512C">
              <w:rPr>
                <w:rFonts w:ascii="Calibri" w:hAnsi="Calibri" w:cs="Calibri"/>
                <w:b/>
                <w:bCs/>
                <w:color w:val="FFFFFF"/>
              </w:rPr>
              <w:t>Commune</w:t>
            </w:r>
          </w:p>
        </w:tc>
        <w:tc>
          <w:tcPr>
            <w:tcW w:w="3544" w:type="dxa"/>
            <w:shd w:val="clear" w:color="auto" w:fill="C8CDD2" w:themeFill="accent2"/>
            <w:vAlign w:val="center"/>
          </w:tcPr>
          <w:p w14:paraId="445389DE" w14:textId="77777777" w:rsidR="008F3932" w:rsidRPr="00303E07" w:rsidRDefault="008F3932" w:rsidP="0034047B">
            <w:pPr>
              <w:rPr>
                <w:rFonts w:ascii="Calibri" w:hAnsi="Calibri" w:cs="Calibri"/>
                <w:i/>
                <w:iCs/>
                <w:color w:val="808080"/>
                <w:sz w:val="20"/>
              </w:rPr>
            </w:pPr>
            <w:r w:rsidRPr="00303E07">
              <w:rPr>
                <w:rFonts w:ascii="Calibri" w:hAnsi="Calibri" w:cs="Calibri"/>
                <w:i/>
                <w:iCs/>
                <w:color w:val="808080"/>
                <w:sz w:val="20"/>
              </w:rPr>
              <w:t>ANDELNANS</w:t>
            </w:r>
          </w:p>
        </w:tc>
        <w:tc>
          <w:tcPr>
            <w:tcW w:w="3940" w:type="dxa"/>
          </w:tcPr>
          <w:p w14:paraId="53DCE429" w14:textId="77777777" w:rsidR="008F3932" w:rsidRDefault="008F3932" w:rsidP="0034047B">
            <w:pPr>
              <w:rPr>
                <w:rFonts w:ascii="Calibri" w:hAnsi="Calibri" w:cs="Calibri"/>
              </w:rPr>
            </w:pPr>
          </w:p>
        </w:tc>
      </w:tr>
      <w:tr w:rsidR="00C72BE1" w14:paraId="1F78B5E3" w14:textId="77777777" w:rsidTr="00B14382">
        <w:tc>
          <w:tcPr>
            <w:tcW w:w="2972" w:type="dxa"/>
            <w:shd w:val="clear" w:color="auto" w:fill="32B6C8" w:themeFill="background2"/>
            <w:vAlign w:val="center"/>
          </w:tcPr>
          <w:p w14:paraId="4DF32C09" w14:textId="77777777" w:rsidR="00C72BE1" w:rsidRPr="002A512C" w:rsidRDefault="00C72BE1" w:rsidP="0034047B">
            <w:pPr>
              <w:jc w:val="center"/>
              <w:rPr>
                <w:rFonts w:ascii="Calibri" w:hAnsi="Calibri" w:cs="Calibri"/>
                <w:b/>
                <w:bCs/>
                <w:color w:val="FFFFFF"/>
              </w:rPr>
            </w:pPr>
            <w:bookmarkStart w:id="0" w:name="_Hlk148085794"/>
            <w:r w:rsidRPr="002A512C">
              <w:rPr>
                <w:rFonts w:ascii="Calibri" w:hAnsi="Calibri" w:cs="Calibri"/>
                <w:b/>
                <w:bCs/>
                <w:color w:val="FFFFFF"/>
              </w:rPr>
              <w:t>date de signature du devis</w:t>
            </w:r>
          </w:p>
        </w:tc>
        <w:tc>
          <w:tcPr>
            <w:tcW w:w="3544" w:type="dxa"/>
            <w:shd w:val="clear" w:color="auto" w:fill="C8CDD2" w:themeFill="accent2"/>
            <w:vAlign w:val="center"/>
          </w:tcPr>
          <w:p w14:paraId="04ED26DF" w14:textId="77777777" w:rsidR="00C72BE1" w:rsidRPr="00303E07" w:rsidRDefault="00C72BE1" w:rsidP="0034047B">
            <w:pPr>
              <w:rPr>
                <w:rFonts w:ascii="Calibri" w:hAnsi="Calibri" w:cs="Calibri"/>
                <w:i/>
                <w:iCs/>
                <w:color w:val="808080"/>
                <w:sz w:val="20"/>
              </w:rPr>
            </w:pPr>
            <w:r w:rsidRPr="00303E07">
              <w:rPr>
                <w:rFonts w:ascii="Calibri" w:hAnsi="Calibri" w:cs="Calibri"/>
                <w:i/>
                <w:iCs/>
                <w:color w:val="808080"/>
                <w:sz w:val="20"/>
              </w:rPr>
              <w:t>31/12/202</w:t>
            </w:r>
            <w:r w:rsidR="000A6E1B">
              <w:rPr>
                <w:rFonts w:ascii="Calibri" w:hAnsi="Calibri" w:cs="Calibri"/>
                <w:i/>
                <w:iCs/>
                <w:color w:val="808080"/>
                <w:sz w:val="20"/>
              </w:rPr>
              <w:t>2</w:t>
            </w:r>
          </w:p>
        </w:tc>
        <w:tc>
          <w:tcPr>
            <w:tcW w:w="3940" w:type="dxa"/>
          </w:tcPr>
          <w:p w14:paraId="18F8E513" w14:textId="77777777" w:rsidR="00C72BE1" w:rsidRDefault="00C72BE1" w:rsidP="0034047B">
            <w:pPr>
              <w:rPr>
                <w:rFonts w:ascii="Calibri" w:hAnsi="Calibri" w:cs="Calibri"/>
              </w:rPr>
            </w:pPr>
          </w:p>
        </w:tc>
      </w:tr>
      <w:tr w:rsidR="00C72BE1" w14:paraId="43E7B0DC" w14:textId="77777777" w:rsidTr="00B14382">
        <w:tc>
          <w:tcPr>
            <w:tcW w:w="2972" w:type="dxa"/>
            <w:shd w:val="clear" w:color="auto" w:fill="32B6C8" w:themeFill="background2"/>
            <w:vAlign w:val="center"/>
          </w:tcPr>
          <w:p w14:paraId="74E690D7" w14:textId="77777777" w:rsidR="00C72BE1" w:rsidRPr="002A512C" w:rsidRDefault="00C72BE1" w:rsidP="0034047B">
            <w:pPr>
              <w:jc w:val="center"/>
              <w:rPr>
                <w:rFonts w:ascii="Calibri" w:hAnsi="Calibri" w:cs="Calibri"/>
                <w:b/>
                <w:bCs/>
                <w:color w:val="FFFFFF"/>
              </w:rPr>
            </w:pPr>
            <w:r w:rsidRPr="002A512C">
              <w:rPr>
                <w:rFonts w:ascii="Calibri" w:hAnsi="Calibri" w:cs="Calibri"/>
                <w:b/>
                <w:bCs/>
                <w:color w:val="FFFFFF"/>
              </w:rPr>
              <w:t>Entreprise - n° facture</w:t>
            </w:r>
          </w:p>
        </w:tc>
        <w:tc>
          <w:tcPr>
            <w:tcW w:w="3544" w:type="dxa"/>
            <w:shd w:val="clear" w:color="auto" w:fill="C8CDD2" w:themeFill="accent2"/>
          </w:tcPr>
          <w:p w14:paraId="4C4F7DF8" w14:textId="77777777" w:rsidR="00C72BE1" w:rsidRDefault="00C72BE1" w:rsidP="0034047B">
            <w:pPr>
              <w:rPr>
                <w:rFonts w:ascii="Calibri" w:hAnsi="Calibri" w:cs="Calibri"/>
              </w:rPr>
            </w:pPr>
            <w:r w:rsidRPr="00303E07">
              <w:rPr>
                <w:rFonts w:ascii="Calibri" w:hAnsi="Calibri" w:cs="Calibri"/>
                <w:i/>
                <w:iCs/>
                <w:color w:val="808080"/>
                <w:sz w:val="20"/>
              </w:rPr>
              <w:t>Baumgartner - 10101</w:t>
            </w:r>
          </w:p>
        </w:tc>
        <w:tc>
          <w:tcPr>
            <w:tcW w:w="3940" w:type="dxa"/>
          </w:tcPr>
          <w:p w14:paraId="20A0624C" w14:textId="77777777" w:rsidR="00C72BE1" w:rsidRDefault="00C72BE1" w:rsidP="0034047B">
            <w:pPr>
              <w:rPr>
                <w:rFonts w:ascii="Calibri" w:hAnsi="Calibri" w:cs="Calibri"/>
              </w:rPr>
            </w:pPr>
          </w:p>
        </w:tc>
      </w:tr>
      <w:tr w:rsidR="00C72BE1" w14:paraId="729935A0" w14:textId="77777777" w:rsidTr="00B14382">
        <w:tc>
          <w:tcPr>
            <w:tcW w:w="2972" w:type="dxa"/>
            <w:shd w:val="clear" w:color="auto" w:fill="32B6C8" w:themeFill="background2"/>
            <w:vAlign w:val="center"/>
          </w:tcPr>
          <w:p w14:paraId="2A78CB0E" w14:textId="77777777" w:rsidR="00C72BE1" w:rsidRPr="002A512C" w:rsidRDefault="00C72BE1" w:rsidP="0034047B">
            <w:pPr>
              <w:jc w:val="center"/>
              <w:rPr>
                <w:rFonts w:ascii="Calibri" w:hAnsi="Calibri" w:cs="Calibri"/>
                <w:b/>
                <w:bCs/>
                <w:color w:val="FFFFFF"/>
              </w:rPr>
            </w:pPr>
            <w:r w:rsidRPr="002A512C">
              <w:rPr>
                <w:rFonts w:ascii="Calibri" w:hAnsi="Calibri" w:cs="Calibri"/>
                <w:b/>
                <w:bCs/>
                <w:color w:val="FFFFFF"/>
              </w:rPr>
              <w:t xml:space="preserve">date </w:t>
            </w:r>
            <w:r w:rsidR="002873B0">
              <w:rPr>
                <w:rFonts w:ascii="Calibri" w:hAnsi="Calibri" w:cs="Calibri"/>
                <w:b/>
                <w:bCs/>
                <w:color w:val="FFFFFF"/>
              </w:rPr>
              <w:t xml:space="preserve">de la </w:t>
            </w:r>
            <w:r w:rsidRPr="002A512C">
              <w:rPr>
                <w:rFonts w:ascii="Calibri" w:hAnsi="Calibri" w:cs="Calibri"/>
                <w:b/>
                <w:bCs/>
                <w:color w:val="FFFFFF"/>
              </w:rPr>
              <w:t>facture</w:t>
            </w:r>
          </w:p>
        </w:tc>
        <w:tc>
          <w:tcPr>
            <w:tcW w:w="3544" w:type="dxa"/>
            <w:shd w:val="clear" w:color="auto" w:fill="C8CDD2" w:themeFill="accent2"/>
          </w:tcPr>
          <w:p w14:paraId="77129779" w14:textId="77777777" w:rsidR="00C72BE1" w:rsidRDefault="000A6E1B" w:rsidP="0034047B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i/>
                <w:iCs/>
                <w:color w:val="808080"/>
                <w:sz w:val="20"/>
              </w:rPr>
              <w:t>15/01</w:t>
            </w:r>
            <w:r w:rsidR="00C72BE1" w:rsidRPr="00303E07">
              <w:rPr>
                <w:rFonts w:ascii="Calibri" w:hAnsi="Calibri" w:cs="Calibri"/>
                <w:i/>
                <w:iCs/>
                <w:color w:val="808080"/>
                <w:sz w:val="20"/>
              </w:rPr>
              <w:t>/202</w:t>
            </w:r>
            <w:r>
              <w:rPr>
                <w:rFonts w:ascii="Calibri" w:hAnsi="Calibri" w:cs="Calibri"/>
                <w:i/>
                <w:iCs/>
                <w:color w:val="808080"/>
                <w:sz w:val="20"/>
              </w:rPr>
              <w:t>3</w:t>
            </w:r>
          </w:p>
        </w:tc>
        <w:tc>
          <w:tcPr>
            <w:tcW w:w="3940" w:type="dxa"/>
          </w:tcPr>
          <w:p w14:paraId="1F49F06D" w14:textId="77777777" w:rsidR="00C72BE1" w:rsidRDefault="00C72BE1" w:rsidP="0034047B">
            <w:pPr>
              <w:rPr>
                <w:rFonts w:ascii="Calibri" w:hAnsi="Calibri" w:cs="Calibri"/>
              </w:rPr>
            </w:pPr>
          </w:p>
        </w:tc>
      </w:tr>
      <w:tr w:rsidR="00C72BE1" w14:paraId="185EB91C" w14:textId="77777777" w:rsidTr="00B14382">
        <w:tc>
          <w:tcPr>
            <w:tcW w:w="2972" w:type="dxa"/>
            <w:shd w:val="clear" w:color="auto" w:fill="A0328C" w:themeFill="background1"/>
          </w:tcPr>
          <w:p w14:paraId="7AAB2585" w14:textId="77777777" w:rsidR="00C72BE1" w:rsidRDefault="00C72BE1" w:rsidP="0034047B">
            <w:pPr>
              <w:jc w:val="center"/>
              <w:rPr>
                <w:rFonts w:ascii="Calibri" w:hAnsi="Calibri" w:cs="Calibri"/>
              </w:rPr>
            </w:pPr>
            <w:r w:rsidRPr="002A512C">
              <w:rPr>
                <w:rFonts w:ascii="Calibri" w:hAnsi="Calibri" w:cs="Calibri"/>
                <w:b/>
                <w:bCs/>
                <w:color w:val="FFFFFF"/>
              </w:rPr>
              <w:t>nom de la Trésorerie</w:t>
            </w:r>
          </w:p>
        </w:tc>
        <w:tc>
          <w:tcPr>
            <w:tcW w:w="3544" w:type="dxa"/>
            <w:shd w:val="clear" w:color="auto" w:fill="C8CDD2" w:themeFill="accent2"/>
          </w:tcPr>
          <w:p w14:paraId="12CB5CD3" w14:textId="77777777" w:rsidR="00C72BE1" w:rsidRDefault="00C72BE1" w:rsidP="0034047B">
            <w:pPr>
              <w:rPr>
                <w:rFonts w:ascii="Calibri" w:hAnsi="Calibri" w:cs="Calibri"/>
              </w:rPr>
            </w:pPr>
            <w:r w:rsidRPr="00303E07">
              <w:rPr>
                <w:rFonts w:ascii="Calibri" w:hAnsi="Calibri" w:cs="Calibri"/>
                <w:i/>
                <w:iCs/>
                <w:color w:val="808080"/>
                <w:sz w:val="20"/>
              </w:rPr>
              <w:t>Belfort</w:t>
            </w:r>
          </w:p>
        </w:tc>
        <w:tc>
          <w:tcPr>
            <w:tcW w:w="3940" w:type="dxa"/>
          </w:tcPr>
          <w:p w14:paraId="1EB4C7B9" w14:textId="77777777" w:rsidR="00C72BE1" w:rsidRDefault="00C72BE1" w:rsidP="0034047B">
            <w:pPr>
              <w:rPr>
                <w:rFonts w:ascii="Calibri" w:hAnsi="Calibri" w:cs="Calibri"/>
              </w:rPr>
            </w:pPr>
          </w:p>
        </w:tc>
      </w:tr>
      <w:tr w:rsidR="00C72BE1" w14:paraId="54DFA994" w14:textId="77777777" w:rsidTr="00B14382">
        <w:tc>
          <w:tcPr>
            <w:tcW w:w="2972" w:type="dxa"/>
            <w:shd w:val="clear" w:color="auto" w:fill="A0328C" w:themeFill="background1"/>
            <w:vAlign w:val="center"/>
          </w:tcPr>
          <w:p w14:paraId="04F023CB" w14:textId="77777777" w:rsidR="00C72BE1" w:rsidRPr="002A512C" w:rsidRDefault="00C72BE1" w:rsidP="0034047B">
            <w:pPr>
              <w:jc w:val="center"/>
              <w:rPr>
                <w:rFonts w:ascii="Calibri" w:hAnsi="Calibri" w:cs="Calibri"/>
                <w:b/>
                <w:bCs/>
                <w:color w:val="FFFFFF"/>
              </w:rPr>
            </w:pPr>
            <w:r w:rsidRPr="002A512C">
              <w:rPr>
                <w:rFonts w:ascii="Calibri" w:hAnsi="Calibri" w:cs="Calibri"/>
                <w:b/>
                <w:bCs/>
                <w:color w:val="FFFFFF"/>
              </w:rPr>
              <w:t>n° de mandat communal</w:t>
            </w:r>
          </w:p>
        </w:tc>
        <w:tc>
          <w:tcPr>
            <w:tcW w:w="3544" w:type="dxa"/>
            <w:shd w:val="clear" w:color="auto" w:fill="C8CDD2" w:themeFill="accent2"/>
          </w:tcPr>
          <w:p w14:paraId="0B99D434" w14:textId="77777777" w:rsidR="00C72BE1" w:rsidRDefault="00C72BE1" w:rsidP="0034047B">
            <w:pPr>
              <w:rPr>
                <w:rFonts w:ascii="Calibri" w:hAnsi="Calibri" w:cs="Calibri"/>
              </w:rPr>
            </w:pPr>
            <w:r w:rsidRPr="00303E07">
              <w:rPr>
                <w:rFonts w:ascii="Calibri" w:hAnsi="Calibri" w:cs="Calibri"/>
                <w:i/>
                <w:iCs/>
                <w:color w:val="808080"/>
                <w:sz w:val="20"/>
              </w:rPr>
              <w:t>10</w:t>
            </w:r>
          </w:p>
        </w:tc>
        <w:tc>
          <w:tcPr>
            <w:tcW w:w="3940" w:type="dxa"/>
          </w:tcPr>
          <w:p w14:paraId="276E7DDF" w14:textId="77777777" w:rsidR="00C72BE1" w:rsidRDefault="00C72BE1" w:rsidP="0034047B">
            <w:pPr>
              <w:rPr>
                <w:rFonts w:ascii="Calibri" w:hAnsi="Calibri" w:cs="Calibri"/>
              </w:rPr>
            </w:pPr>
          </w:p>
        </w:tc>
      </w:tr>
      <w:tr w:rsidR="00C72BE1" w14:paraId="0853FFA5" w14:textId="77777777" w:rsidTr="00B14382">
        <w:tc>
          <w:tcPr>
            <w:tcW w:w="2972" w:type="dxa"/>
            <w:shd w:val="clear" w:color="auto" w:fill="A0328C" w:themeFill="background1"/>
          </w:tcPr>
          <w:p w14:paraId="23797D3E" w14:textId="77777777" w:rsidR="00C72BE1" w:rsidRDefault="00C72BE1" w:rsidP="0034047B">
            <w:pPr>
              <w:jc w:val="center"/>
              <w:rPr>
                <w:rFonts w:ascii="Calibri" w:hAnsi="Calibri" w:cs="Calibri"/>
              </w:rPr>
            </w:pPr>
            <w:r w:rsidRPr="002A512C">
              <w:rPr>
                <w:rFonts w:ascii="Calibri" w:hAnsi="Calibri" w:cs="Calibri"/>
                <w:b/>
                <w:bCs/>
                <w:color w:val="FFFFFF"/>
              </w:rPr>
              <w:t>date du mandat communal</w:t>
            </w:r>
          </w:p>
        </w:tc>
        <w:tc>
          <w:tcPr>
            <w:tcW w:w="3544" w:type="dxa"/>
            <w:shd w:val="clear" w:color="auto" w:fill="C8CDD2" w:themeFill="accent2"/>
          </w:tcPr>
          <w:p w14:paraId="06C66B46" w14:textId="77777777" w:rsidR="00C72BE1" w:rsidRDefault="00C72BE1" w:rsidP="0034047B">
            <w:pPr>
              <w:rPr>
                <w:rFonts w:ascii="Calibri" w:hAnsi="Calibri" w:cs="Calibri"/>
              </w:rPr>
            </w:pPr>
            <w:r w:rsidRPr="00303E07">
              <w:rPr>
                <w:rFonts w:ascii="Calibri" w:hAnsi="Calibri" w:cs="Calibri"/>
                <w:i/>
                <w:iCs/>
                <w:color w:val="808080"/>
                <w:sz w:val="20"/>
              </w:rPr>
              <w:t>01/0</w:t>
            </w:r>
            <w:r w:rsidR="000A6E1B">
              <w:rPr>
                <w:rFonts w:ascii="Calibri" w:hAnsi="Calibri" w:cs="Calibri"/>
                <w:i/>
                <w:iCs/>
                <w:color w:val="808080"/>
                <w:sz w:val="20"/>
              </w:rPr>
              <w:t>2</w:t>
            </w:r>
            <w:r w:rsidRPr="00303E07">
              <w:rPr>
                <w:rFonts w:ascii="Calibri" w:hAnsi="Calibri" w:cs="Calibri"/>
                <w:i/>
                <w:iCs/>
                <w:color w:val="808080"/>
                <w:sz w:val="20"/>
              </w:rPr>
              <w:t>/202</w:t>
            </w:r>
            <w:r w:rsidR="000A6E1B">
              <w:rPr>
                <w:rFonts w:ascii="Calibri" w:hAnsi="Calibri" w:cs="Calibri"/>
                <w:i/>
                <w:iCs/>
                <w:color w:val="808080"/>
                <w:sz w:val="20"/>
              </w:rPr>
              <w:t>3</w:t>
            </w:r>
          </w:p>
        </w:tc>
        <w:tc>
          <w:tcPr>
            <w:tcW w:w="3940" w:type="dxa"/>
          </w:tcPr>
          <w:p w14:paraId="050E154E" w14:textId="77777777" w:rsidR="00C72BE1" w:rsidRDefault="00C72BE1" w:rsidP="0034047B">
            <w:pPr>
              <w:rPr>
                <w:rFonts w:ascii="Calibri" w:hAnsi="Calibri" w:cs="Calibri"/>
              </w:rPr>
            </w:pPr>
          </w:p>
        </w:tc>
      </w:tr>
      <w:tr w:rsidR="00C72BE1" w14:paraId="7381E00C" w14:textId="77777777" w:rsidTr="00B14382">
        <w:tc>
          <w:tcPr>
            <w:tcW w:w="2972" w:type="dxa"/>
            <w:shd w:val="clear" w:color="auto" w:fill="A0328C" w:themeFill="background1"/>
          </w:tcPr>
          <w:p w14:paraId="19831A29" w14:textId="77777777" w:rsidR="00C72BE1" w:rsidRDefault="00C72BE1" w:rsidP="0034047B">
            <w:pPr>
              <w:jc w:val="center"/>
              <w:rPr>
                <w:rFonts w:ascii="Calibri" w:hAnsi="Calibri" w:cs="Calibri"/>
              </w:rPr>
            </w:pPr>
            <w:r w:rsidRPr="002A512C">
              <w:rPr>
                <w:rFonts w:ascii="Calibri" w:hAnsi="Calibri" w:cs="Calibri"/>
                <w:b/>
                <w:bCs/>
                <w:color w:val="FFFFFF"/>
              </w:rPr>
              <w:t>compte d'imputation</w:t>
            </w:r>
          </w:p>
        </w:tc>
        <w:tc>
          <w:tcPr>
            <w:tcW w:w="3544" w:type="dxa"/>
            <w:shd w:val="clear" w:color="auto" w:fill="C8CDD2" w:themeFill="accent2"/>
          </w:tcPr>
          <w:p w14:paraId="558F59BB" w14:textId="77777777" w:rsidR="00C72BE1" w:rsidRDefault="00C72BE1" w:rsidP="0034047B">
            <w:pPr>
              <w:rPr>
                <w:rFonts w:ascii="Calibri" w:hAnsi="Calibri" w:cs="Calibri"/>
              </w:rPr>
            </w:pPr>
            <w:r w:rsidRPr="00303E07">
              <w:rPr>
                <w:rFonts w:ascii="Calibri" w:hAnsi="Calibri" w:cs="Calibri"/>
                <w:i/>
                <w:iCs/>
                <w:color w:val="808080"/>
                <w:sz w:val="20"/>
              </w:rPr>
              <w:t>(2….investissement)</w:t>
            </w:r>
            <w:r w:rsidRPr="00303E07">
              <w:rPr>
                <w:rFonts w:ascii="Calibri" w:hAnsi="Calibri" w:cs="Calibri"/>
                <w:i/>
                <w:iCs/>
                <w:color w:val="808080"/>
                <w:sz w:val="20"/>
              </w:rPr>
              <w:br/>
            </w:r>
            <w:r w:rsidRPr="00303E07">
              <w:rPr>
                <w:rFonts w:ascii="Calibri" w:hAnsi="Calibri" w:cs="Calibri"/>
                <w:i/>
                <w:iCs/>
                <w:strike/>
                <w:color w:val="808080"/>
                <w:sz w:val="20"/>
              </w:rPr>
              <w:t>(6….fonctionnement)</w:t>
            </w:r>
          </w:p>
        </w:tc>
        <w:tc>
          <w:tcPr>
            <w:tcW w:w="3940" w:type="dxa"/>
          </w:tcPr>
          <w:p w14:paraId="777235AB" w14:textId="77777777" w:rsidR="00C72BE1" w:rsidRDefault="00C72BE1" w:rsidP="0034047B">
            <w:pPr>
              <w:rPr>
                <w:rFonts w:ascii="Calibri" w:hAnsi="Calibri" w:cs="Calibri"/>
              </w:rPr>
            </w:pPr>
          </w:p>
        </w:tc>
      </w:tr>
      <w:tr w:rsidR="00C72BE1" w14:paraId="4F16657B" w14:textId="77777777" w:rsidTr="00B14382">
        <w:tc>
          <w:tcPr>
            <w:tcW w:w="2972" w:type="dxa"/>
            <w:shd w:val="clear" w:color="auto" w:fill="A0328C" w:themeFill="background1"/>
            <w:vAlign w:val="center"/>
          </w:tcPr>
          <w:p w14:paraId="587D212C" w14:textId="77777777" w:rsidR="00C72BE1" w:rsidRPr="002A512C" w:rsidRDefault="00C72BE1" w:rsidP="0034047B">
            <w:pPr>
              <w:jc w:val="center"/>
              <w:rPr>
                <w:rFonts w:ascii="Calibri" w:hAnsi="Calibri" w:cs="Calibri"/>
                <w:b/>
                <w:bCs/>
                <w:color w:val="FFFFFF"/>
              </w:rPr>
            </w:pPr>
            <w:r w:rsidRPr="002A512C">
              <w:rPr>
                <w:rFonts w:ascii="Calibri" w:hAnsi="Calibri" w:cs="Calibri"/>
                <w:b/>
                <w:bCs/>
                <w:color w:val="FFFFFF"/>
              </w:rPr>
              <w:t>montant de la facture</w:t>
            </w:r>
            <w:r w:rsidRPr="002A512C">
              <w:rPr>
                <w:rStyle w:val="Appelnotedebasdep"/>
                <w:rFonts w:ascii="Calibri" w:hAnsi="Calibri" w:cs="Calibri"/>
                <w:i/>
                <w:iCs/>
                <w:color w:val="808080"/>
              </w:rPr>
              <w:footnoteReference w:id="1"/>
            </w:r>
            <w:r>
              <w:rPr>
                <w:rFonts w:ascii="Calibri" w:hAnsi="Calibri" w:cs="Calibri"/>
                <w:b/>
                <w:bCs/>
                <w:color w:val="FFFFFF"/>
              </w:rPr>
              <w:t xml:space="preserve"> </w:t>
            </w:r>
            <w:r w:rsidRPr="002A512C">
              <w:rPr>
                <w:rFonts w:ascii="Calibri" w:hAnsi="Calibri" w:cs="Calibri"/>
                <w:b/>
                <w:bCs/>
                <w:color w:val="FFFFFF"/>
              </w:rPr>
              <w:t>[€ HT]</w:t>
            </w:r>
          </w:p>
        </w:tc>
        <w:tc>
          <w:tcPr>
            <w:tcW w:w="3544" w:type="dxa"/>
            <w:shd w:val="clear" w:color="auto" w:fill="C8CDD2" w:themeFill="accent2"/>
          </w:tcPr>
          <w:p w14:paraId="536E75B7" w14:textId="77777777" w:rsidR="00C72BE1" w:rsidRDefault="00C72BE1" w:rsidP="0034047B">
            <w:pPr>
              <w:rPr>
                <w:rFonts w:ascii="Calibri" w:hAnsi="Calibri" w:cs="Calibri"/>
              </w:rPr>
            </w:pPr>
            <w:r w:rsidRPr="00303E07">
              <w:rPr>
                <w:rFonts w:ascii="Calibri" w:hAnsi="Calibri" w:cs="Calibri"/>
                <w:i/>
                <w:iCs/>
                <w:color w:val="808080"/>
                <w:sz w:val="20"/>
              </w:rPr>
              <w:t>1 000,00 € HT</w:t>
            </w:r>
          </w:p>
        </w:tc>
        <w:tc>
          <w:tcPr>
            <w:tcW w:w="3940" w:type="dxa"/>
          </w:tcPr>
          <w:p w14:paraId="4FA6DA6D" w14:textId="77777777" w:rsidR="00C72BE1" w:rsidRDefault="00C72BE1" w:rsidP="0034047B">
            <w:pPr>
              <w:rPr>
                <w:rFonts w:ascii="Calibri" w:hAnsi="Calibri" w:cs="Calibri"/>
              </w:rPr>
            </w:pPr>
          </w:p>
        </w:tc>
      </w:tr>
      <w:tr w:rsidR="00C72BE1" w14:paraId="745486A3" w14:textId="77777777" w:rsidTr="00B14382">
        <w:tc>
          <w:tcPr>
            <w:tcW w:w="2972" w:type="dxa"/>
            <w:shd w:val="clear" w:color="auto" w:fill="73787D" w:themeFill="accent5"/>
            <w:vAlign w:val="center"/>
          </w:tcPr>
          <w:p w14:paraId="29401061" w14:textId="77777777" w:rsidR="00C72BE1" w:rsidRPr="002A512C" w:rsidRDefault="00C72BE1" w:rsidP="0034047B">
            <w:pPr>
              <w:jc w:val="center"/>
              <w:rPr>
                <w:rFonts w:ascii="Calibri" w:hAnsi="Calibri" w:cs="Calibri"/>
                <w:b/>
                <w:color w:val="FFFFFF" w:themeColor="text1"/>
              </w:rPr>
            </w:pPr>
            <w:r w:rsidRPr="002A512C">
              <w:rPr>
                <w:rFonts w:ascii="Calibri" w:hAnsi="Calibri" w:cs="Calibri"/>
                <w:b/>
                <w:color w:val="FFFFFF" w:themeColor="text1"/>
              </w:rPr>
              <w:t>Financement par des tiers</w:t>
            </w:r>
          </w:p>
        </w:tc>
        <w:tc>
          <w:tcPr>
            <w:tcW w:w="3544" w:type="dxa"/>
            <w:shd w:val="clear" w:color="auto" w:fill="C8CDD2" w:themeFill="accent2"/>
          </w:tcPr>
          <w:p w14:paraId="19C113E9" w14:textId="77777777" w:rsidR="00C72BE1" w:rsidRPr="00303E07" w:rsidRDefault="00C72BE1" w:rsidP="0034047B">
            <w:pPr>
              <w:rPr>
                <w:rFonts w:ascii="Calibri" w:hAnsi="Calibri" w:cs="Calibri"/>
                <w:i/>
                <w:iCs/>
                <w:color w:val="808080"/>
                <w:sz w:val="20"/>
              </w:rPr>
            </w:pPr>
            <w:r w:rsidRPr="00303E07">
              <w:rPr>
                <w:rFonts w:ascii="Calibri" w:hAnsi="Calibri" w:cs="Calibri"/>
                <w:i/>
                <w:iCs/>
                <w:color w:val="808080"/>
                <w:sz w:val="20"/>
              </w:rPr>
              <w:t xml:space="preserve">DETR – 1 000€HT, </w:t>
            </w:r>
          </w:p>
          <w:p w14:paraId="1F258DBD" w14:textId="77777777" w:rsidR="00C72BE1" w:rsidRDefault="00C72BE1" w:rsidP="0034047B">
            <w:pPr>
              <w:rPr>
                <w:rFonts w:ascii="Calibri" w:hAnsi="Calibri" w:cs="Calibri"/>
              </w:rPr>
            </w:pPr>
            <w:r w:rsidRPr="00303E07">
              <w:rPr>
                <w:rFonts w:ascii="Calibri" w:hAnsi="Calibri" w:cs="Calibri"/>
                <w:i/>
                <w:iCs/>
                <w:color w:val="808080"/>
                <w:sz w:val="20"/>
              </w:rPr>
              <w:t>CD90 – 2 000€HT</w:t>
            </w:r>
          </w:p>
        </w:tc>
        <w:tc>
          <w:tcPr>
            <w:tcW w:w="3940" w:type="dxa"/>
          </w:tcPr>
          <w:p w14:paraId="7EBB590F" w14:textId="77777777" w:rsidR="00C72BE1" w:rsidRDefault="00C72BE1" w:rsidP="0034047B">
            <w:pPr>
              <w:rPr>
                <w:rFonts w:ascii="Calibri" w:hAnsi="Calibri" w:cs="Calibri"/>
              </w:rPr>
            </w:pPr>
          </w:p>
        </w:tc>
      </w:tr>
      <w:tr w:rsidR="00C72BE1" w14:paraId="3DEFA84F" w14:textId="77777777" w:rsidTr="00B14382">
        <w:tc>
          <w:tcPr>
            <w:tcW w:w="2972" w:type="dxa"/>
            <w:shd w:val="clear" w:color="auto" w:fill="73787D" w:themeFill="accent5"/>
            <w:vAlign w:val="center"/>
          </w:tcPr>
          <w:p w14:paraId="69BE1486" w14:textId="77777777" w:rsidR="00C72BE1" w:rsidRPr="002A512C" w:rsidRDefault="00C72BE1" w:rsidP="0034047B">
            <w:pPr>
              <w:jc w:val="center"/>
              <w:rPr>
                <w:rFonts w:ascii="Calibri" w:hAnsi="Calibri" w:cs="Calibri"/>
                <w:b/>
                <w:color w:val="FFFFFF" w:themeColor="text1"/>
              </w:rPr>
            </w:pPr>
            <w:r w:rsidRPr="002A512C">
              <w:rPr>
                <w:rFonts w:ascii="Calibri" w:hAnsi="Calibri" w:cs="Calibri"/>
                <w:b/>
                <w:color w:val="FFFFFF" w:themeColor="text1"/>
              </w:rPr>
              <w:t xml:space="preserve">Fonds </w:t>
            </w:r>
            <w:r>
              <w:rPr>
                <w:rFonts w:ascii="Calibri" w:hAnsi="Calibri" w:cs="Calibri"/>
                <w:b/>
                <w:color w:val="FFFFFF" w:themeColor="text1"/>
              </w:rPr>
              <w:t xml:space="preserve">TE90 </w:t>
            </w:r>
            <w:r w:rsidRPr="002A512C">
              <w:rPr>
                <w:rFonts w:ascii="Calibri" w:hAnsi="Calibri" w:cs="Calibri"/>
                <w:b/>
                <w:color w:val="FFFFFF" w:themeColor="text1"/>
              </w:rPr>
              <w:t>sollicités</w:t>
            </w:r>
          </w:p>
        </w:tc>
        <w:tc>
          <w:tcPr>
            <w:tcW w:w="3544" w:type="dxa"/>
            <w:shd w:val="clear" w:color="auto" w:fill="C8CDD2" w:themeFill="accent2"/>
          </w:tcPr>
          <w:p w14:paraId="3C263584" w14:textId="0F98A2EC" w:rsidR="00C72BE1" w:rsidRPr="00303E07" w:rsidRDefault="00D9064A" w:rsidP="0034047B">
            <w:pPr>
              <w:rPr>
                <w:rFonts w:ascii="Calibri" w:hAnsi="Calibri" w:cs="Calibri"/>
                <w:i/>
                <w:iCs/>
                <w:color w:val="808080"/>
                <w:sz w:val="20"/>
              </w:rPr>
            </w:pPr>
            <w:r>
              <w:rPr>
                <w:rFonts w:ascii="Calibri" w:hAnsi="Calibri" w:cs="Calibri"/>
                <w:i/>
                <w:iCs/>
                <w:color w:val="808080"/>
                <w:sz w:val="20"/>
              </w:rPr>
              <w:t>Fonds éclairage public : 18</w:t>
            </w:r>
            <w:r w:rsidR="00C72BE1" w:rsidRPr="00303E07">
              <w:rPr>
                <w:rFonts w:ascii="Calibri" w:hAnsi="Calibri" w:cs="Calibri"/>
                <w:i/>
                <w:iCs/>
                <w:color w:val="808080"/>
                <w:sz w:val="20"/>
              </w:rPr>
              <w:t>%</w:t>
            </w:r>
          </w:p>
          <w:p w14:paraId="20DFE4D1" w14:textId="77777777" w:rsidR="00C72BE1" w:rsidRDefault="00C72BE1" w:rsidP="0034047B">
            <w:pPr>
              <w:rPr>
                <w:rFonts w:ascii="Calibri" w:hAnsi="Calibri" w:cs="Calibri"/>
              </w:rPr>
            </w:pPr>
            <w:r w:rsidRPr="00303E07">
              <w:rPr>
                <w:rFonts w:ascii="Calibri" w:hAnsi="Calibri" w:cs="Calibri"/>
                <w:i/>
                <w:iCs/>
                <w:color w:val="808080"/>
                <w:sz w:val="20"/>
              </w:rPr>
              <w:t>Fonds de transition énergétique : 3</w:t>
            </w:r>
            <w:r>
              <w:rPr>
                <w:rFonts w:ascii="Calibri" w:hAnsi="Calibri" w:cs="Calibri"/>
                <w:i/>
                <w:iCs/>
                <w:color w:val="808080"/>
                <w:sz w:val="20"/>
              </w:rPr>
              <w:t> </w:t>
            </w:r>
            <w:r w:rsidRPr="00303E07">
              <w:rPr>
                <w:rFonts w:ascii="Calibri" w:hAnsi="Calibri" w:cs="Calibri"/>
                <w:i/>
                <w:iCs/>
                <w:color w:val="808080"/>
                <w:sz w:val="20"/>
              </w:rPr>
              <w:t>000€</w:t>
            </w:r>
          </w:p>
        </w:tc>
        <w:tc>
          <w:tcPr>
            <w:tcW w:w="3940" w:type="dxa"/>
          </w:tcPr>
          <w:p w14:paraId="4859F3ED" w14:textId="77777777" w:rsidR="00C72BE1" w:rsidRDefault="00C72BE1" w:rsidP="0034047B">
            <w:pPr>
              <w:rPr>
                <w:rFonts w:ascii="Calibri" w:hAnsi="Calibri" w:cs="Calibri"/>
              </w:rPr>
            </w:pPr>
          </w:p>
        </w:tc>
      </w:tr>
      <w:bookmarkEnd w:id="0"/>
    </w:tbl>
    <w:p w14:paraId="2E18B70B" w14:textId="77777777" w:rsidR="000E6F54" w:rsidRDefault="000E6F54" w:rsidP="0034047B">
      <w:pPr>
        <w:spacing w:after="0" w:line="240" w:lineRule="auto"/>
        <w:rPr>
          <w:rFonts w:ascii="Calibri" w:hAnsi="Calibri" w:cs="Calibri"/>
        </w:rPr>
      </w:pPr>
    </w:p>
    <w:tbl>
      <w:tblPr>
        <w:tblStyle w:val="Grilledutableau"/>
        <w:tblW w:w="10485" w:type="dxa"/>
        <w:tblLook w:val="04A0" w:firstRow="1" w:lastRow="0" w:firstColumn="1" w:lastColumn="0" w:noHBand="0" w:noVBand="1"/>
      </w:tblPr>
      <w:tblGrid>
        <w:gridCol w:w="3114"/>
        <w:gridCol w:w="7371"/>
      </w:tblGrid>
      <w:tr w:rsidR="002B5ED4" w:rsidRPr="002A512C" w14:paraId="5C9C623D" w14:textId="77777777" w:rsidTr="00C11E28">
        <w:tc>
          <w:tcPr>
            <w:tcW w:w="3114" w:type="dxa"/>
            <w:shd w:val="clear" w:color="auto" w:fill="DCE1E6" w:themeFill="accent1"/>
            <w:vAlign w:val="center"/>
          </w:tcPr>
          <w:p w14:paraId="0532DA65" w14:textId="77777777" w:rsidR="002B5ED4" w:rsidRPr="002A512C" w:rsidRDefault="002B5ED4" w:rsidP="0034047B">
            <w:pPr>
              <w:rPr>
                <w:rFonts w:ascii="Calibri" w:hAnsi="Calibri" w:cs="Calibri"/>
                <w:b/>
              </w:rPr>
            </w:pPr>
            <w:r w:rsidRPr="002A512C">
              <w:rPr>
                <w:rFonts w:ascii="Calibri" w:hAnsi="Calibri" w:cs="Calibri"/>
                <w:b/>
              </w:rPr>
              <w:t>NOM et Prénom du signataire</w:t>
            </w:r>
          </w:p>
        </w:tc>
        <w:tc>
          <w:tcPr>
            <w:tcW w:w="7371" w:type="dxa"/>
            <w:vAlign w:val="center"/>
          </w:tcPr>
          <w:p w14:paraId="0AF10D6A" w14:textId="77777777" w:rsidR="002B5ED4" w:rsidRPr="002A512C" w:rsidRDefault="002B5ED4" w:rsidP="0034047B">
            <w:pPr>
              <w:rPr>
                <w:rFonts w:ascii="Calibri" w:hAnsi="Calibri" w:cs="Calibri"/>
              </w:rPr>
            </w:pPr>
          </w:p>
        </w:tc>
      </w:tr>
      <w:tr w:rsidR="002B5ED4" w:rsidRPr="002A512C" w14:paraId="7C402AC8" w14:textId="77777777" w:rsidTr="00C11E28">
        <w:tc>
          <w:tcPr>
            <w:tcW w:w="3114" w:type="dxa"/>
            <w:shd w:val="clear" w:color="auto" w:fill="DCE1E6" w:themeFill="accent1"/>
            <w:vAlign w:val="center"/>
          </w:tcPr>
          <w:p w14:paraId="7671A9FB" w14:textId="77777777" w:rsidR="002B5ED4" w:rsidRPr="002A512C" w:rsidRDefault="002B5ED4" w:rsidP="0034047B">
            <w:pPr>
              <w:rPr>
                <w:rFonts w:ascii="Calibri" w:hAnsi="Calibri" w:cs="Calibri"/>
                <w:b/>
              </w:rPr>
            </w:pPr>
            <w:r w:rsidRPr="002A512C">
              <w:rPr>
                <w:rFonts w:ascii="Calibri" w:hAnsi="Calibri" w:cs="Calibri"/>
                <w:b/>
              </w:rPr>
              <w:t>Qualité du signataire</w:t>
            </w:r>
          </w:p>
        </w:tc>
        <w:tc>
          <w:tcPr>
            <w:tcW w:w="7371" w:type="dxa"/>
            <w:vAlign w:val="center"/>
          </w:tcPr>
          <w:p w14:paraId="0192EAA3" w14:textId="77777777" w:rsidR="002B5ED4" w:rsidRPr="002A512C" w:rsidRDefault="002B5ED4" w:rsidP="0034047B">
            <w:pPr>
              <w:rPr>
                <w:rFonts w:ascii="Calibri" w:hAnsi="Calibri" w:cs="Calibri"/>
              </w:rPr>
            </w:pPr>
          </w:p>
        </w:tc>
      </w:tr>
      <w:tr w:rsidR="002B5ED4" w:rsidRPr="002A512C" w14:paraId="2857B30B" w14:textId="77777777" w:rsidTr="00C11E28">
        <w:tc>
          <w:tcPr>
            <w:tcW w:w="3114" w:type="dxa"/>
            <w:shd w:val="clear" w:color="auto" w:fill="DCE1E6" w:themeFill="accent1"/>
            <w:vAlign w:val="center"/>
          </w:tcPr>
          <w:p w14:paraId="44B62402" w14:textId="77777777" w:rsidR="002B5ED4" w:rsidRPr="002A512C" w:rsidRDefault="002B5ED4" w:rsidP="0034047B">
            <w:pPr>
              <w:rPr>
                <w:rFonts w:ascii="Calibri" w:hAnsi="Calibri" w:cs="Calibri"/>
                <w:b/>
              </w:rPr>
            </w:pPr>
            <w:r w:rsidRPr="002A512C">
              <w:rPr>
                <w:rFonts w:ascii="Calibri" w:hAnsi="Calibri" w:cs="Calibri"/>
                <w:b/>
              </w:rPr>
              <w:t>Fait à</w:t>
            </w:r>
          </w:p>
        </w:tc>
        <w:tc>
          <w:tcPr>
            <w:tcW w:w="7371" w:type="dxa"/>
            <w:vAlign w:val="center"/>
          </w:tcPr>
          <w:p w14:paraId="1A902E94" w14:textId="77777777" w:rsidR="002B5ED4" w:rsidRPr="002A512C" w:rsidRDefault="002B5ED4" w:rsidP="0034047B">
            <w:pPr>
              <w:rPr>
                <w:rFonts w:ascii="Calibri" w:hAnsi="Calibri" w:cs="Calibri"/>
              </w:rPr>
            </w:pPr>
          </w:p>
        </w:tc>
      </w:tr>
      <w:tr w:rsidR="002B5ED4" w:rsidRPr="002A512C" w14:paraId="65BDDB09" w14:textId="77777777" w:rsidTr="00C11E28">
        <w:tc>
          <w:tcPr>
            <w:tcW w:w="3114" w:type="dxa"/>
            <w:shd w:val="clear" w:color="auto" w:fill="DCE1E6" w:themeFill="accent1"/>
            <w:vAlign w:val="center"/>
          </w:tcPr>
          <w:p w14:paraId="477C6737" w14:textId="77777777" w:rsidR="002B5ED4" w:rsidRPr="002A512C" w:rsidRDefault="002B5ED4" w:rsidP="0034047B">
            <w:pPr>
              <w:rPr>
                <w:rFonts w:ascii="Calibri" w:hAnsi="Calibri" w:cs="Calibri"/>
                <w:b/>
              </w:rPr>
            </w:pPr>
            <w:r w:rsidRPr="002A512C">
              <w:rPr>
                <w:rFonts w:ascii="Calibri" w:hAnsi="Calibri" w:cs="Calibri"/>
                <w:b/>
              </w:rPr>
              <w:t>Le</w:t>
            </w:r>
          </w:p>
        </w:tc>
        <w:tc>
          <w:tcPr>
            <w:tcW w:w="7371" w:type="dxa"/>
            <w:vAlign w:val="center"/>
          </w:tcPr>
          <w:p w14:paraId="0A9087FE" w14:textId="77777777" w:rsidR="002B5ED4" w:rsidRPr="002A512C" w:rsidRDefault="002B5ED4" w:rsidP="0034047B">
            <w:pPr>
              <w:rPr>
                <w:rFonts w:ascii="Calibri" w:hAnsi="Calibri" w:cs="Calibri"/>
              </w:rPr>
            </w:pPr>
          </w:p>
        </w:tc>
      </w:tr>
      <w:tr w:rsidR="002B5ED4" w:rsidRPr="002A512C" w14:paraId="218BA69B" w14:textId="77777777" w:rsidTr="00A8314E">
        <w:trPr>
          <w:trHeight w:val="1019"/>
        </w:trPr>
        <w:tc>
          <w:tcPr>
            <w:tcW w:w="3114" w:type="dxa"/>
            <w:shd w:val="clear" w:color="auto" w:fill="DCE1E6" w:themeFill="accent1"/>
            <w:vAlign w:val="center"/>
          </w:tcPr>
          <w:p w14:paraId="3F88D836" w14:textId="77777777" w:rsidR="002B5ED4" w:rsidRPr="002A512C" w:rsidRDefault="002B5ED4" w:rsidP="0034047B">
            <w:pPr>
              <w:rPr>
                <w:rFonts w:ascii="Calibri" w:hAnsi="Calibri" w:cs="Calibri"/>
                <w:b/>
              </w:rPr>
            </w:pPr>
            <w:r w:rsidRPr="002A512C">
              <w:rPr>
                <w:rFonts w:ascii="Calibri" w:hAnsi="Calibri" w:cs="Calibri"/>
                <w:b/>
              </w:rPr>
              <w:t>Signature et tampon</w:t>
            </w:r>
          </w:p>
        </w:tc>
        <w:tc>
          <w:tcPr>
            <w:tcW w:w="7371" w:type="dxa"/>
            <w:vAlign w:val="center"/>
          </w:tcPr>
          <w:p w14:paraId="7FDB77B0" w14:textId="77777777" w:rsidR="002B5ED4" w:rsidRPr="002A512C" w:rsidRDefault="002B5ED4" w:rsidP="0034047B">
            <w:pPr>
              <w:rPr>
                <w:rFonts w:ascii="Calibri" w:hAnsi="Calibri" w:cs="Calibri"/>
              </w:rPr>
            </w:pPr>
          </w:p>
        </w:tc>
      </w:tr>
    </w:tbl>
    <w:p w14:paraId="058351F8" w14:textId="4D7BB0D9" w:rsidR="00121755" w:rsidRDefault="00121755" w:rsidP="0034047B">
      <w:pPr>
        <w:spacing w:after="0" w:line="240" w:lineRule="auto"/>
        <w:rPr>
          <w:rFonts w:ascii="Calibri" w:hAnsi="Calibri" w:cs="Calibri"/>
        </w:rPr>
      </w:pPr>
    </w:p>
    <w:p w14:paraId="02BDDAF5" w14:textId="77777777" w:rsidR="00AE0A65" w:rsidRDefault="00AE0A65" w:rsidP="00AE0A65">
      <w:pPr>
        <w:pStyle w:val="Notedebasdepage"/>
        <w:rPr>
          <w:rFonts w:ascii="Calibri" w:hAnsi="Calibri"/>
          <w:i/>
        </w:rPr>
      </w:pPr>
      <w:r w:rsidRPr="008D7154">
        <w:rPr>
          <w:rFonts w:ascii="Calibri" w:hAnsi="Calibri"/>
        </w:rPr>
        <w:t>Travaux non éligibles au Fonds Eclairage Public</w:t>
      </w:r>
      <w:r w:rsidRPr="008D7154">
        <w:rPr>
          <w:rFonts w:ascii="Calibri" w:hAnsi="Calibri" w:cs="Calibri"/>
        </w:rPr>
        <w:t> </w:t>
      </w:r>
      <w:r w:rsidRPr="008D7154">
        <w:rPr>
          <w:rFonts w:ascii="Calibri" w:hAnsi="Calibri"/>
        </w:rPr>
        <w:t xml:space="preserve">: </w:t>
      </w:r>
      <w:r>
        <w:rPr>
          <w:rFonts w:ascii="Calibri" w:hAnsi="Calibri"/>
        </w:rPr>
        <w:t xml:space="preserve"> Voir la liste des investissements éligibles disponible sur le site internet de TDE 90 :  </w:t>
      </w:r>
      <w:hyperlink r:id="rId8" w:history="1">
        <w:r w:rsidRPr="003F1BAA">
          <w:rPr>
            <w:rStyle w:val="Lienhypertexte"/>
            <w:rFonts w:ascii="Calibri" w:hAnsi="Calibri"/>
            <w:i/>
          </w:rPr>
          <w:t>https://www.territoiredenergie90.fr/wp-content/uploads/2026/04/travaux-eligibles-R2-EP.pdf</w:t>
        </w:r>
      </w:hyperlink>
    </w:p>
    <w:p w14:paraId="1D3C44C8" w14:textId="2C277F3B" w:rsidR="00AE0A65" w:rsidRDefault="00AE0A65" w:rsidP="0034047B">
      <w:pPr>
        <w:spacing w:after="0" w:line="240" w:lineRule="auto"/>
        <w:rPr>
          <w:rFonts w:ascii="Calibri" w:hAnsi="Calibri" w:cs="Calibri"/>
        </w:rPr>
      </w:pPr>
    </w:p>
    <w:p w14:paraId="45C30F89" w14:textId="77777777" w:rsidR="00AE0A65" w:rsidRDefault="00AE0A65" w:rsidP="0034047B">
      <w:pPr>
        <w:spacing w:after="0" w:line="240" w:lineRule="auto"/>
        <w:rPr>
          <w:rFonts w:ascii="Calibri" w:hAnsi="Calibri" w:cs="Calibri"/>
        </w:rPr>
      </w:pPr>
    </w:p>
    <w:p w14:paraId="22C8B06B" w14:textId="77777777" w:rsidR="00AE0A65" w:rsidRDefault="00AE0A65" w:rsidP="0034047B">
      <w:pPr>
        <w:spacing w:after="0" w:line="240" w:lineRule="auto"/>
        <w:rPr>
          <w:rFonts w:ascii="Calibri" w:hAnsi="Calibri" w:cs="Calibri"/>
        </w:rPr>
        <w:sectPr w:rsidR="00AE0A65" w:rsidSect="00C11E28">
          <w:headerReference w:type="default" r:id="rId9"/>
          <w:pgSz w:w="11906" w:h="16838" w:code="9"/>
          <w:pgMar w:top="720" w:right="720" w:bottom="720" w:left="720" w:header="754" w:footer="17" w:gutter="0"/>
          <w:cols w:space="708"/>
          <w:docGrid w:linePitch="299"/>
        </w:sectPr>
      </w:pPr>
    </w:p>
    <w:p w14:paraId="19EC396A" w14:textId="77777777" w:rsidR="00121755" w:rsidRDefault="00121755" w:rsidP="0034047B">
      <w:pPr>
        <w:pStyle w:val="Titre1"/>
        <w:rPr>
          <w:b w:val="0"/>
        </w:rPr>
      </w:pPr>
      <w:bookmarkStart w:id="1" w:name="_ATTESTATION_D’INVESTISSEMENT_MULTI-"/>
      <w:bookmarkEnd w:id="1"/>
      <w:r w:rsidRPr="002A512C">
        <w:lastRenderedPageBreak/>
        <w:t xml:space="preserve">ATTESTATION D’INVESTISSEMENT </w:t>
      </w:r>
      <w:r w:rsidR="008E224E">
        <w:t>MULTI-FACTURES</w:t>
      </w:r>
    </w:p>
    <w:p w14:paraId="16635254" w14:textId="77777777" w:rsidR="00121755" w:rsidRPr="002A512C" w:rsidRDefault="00121755" w:rsidP="0034047B">
      <w:pPr>
        <w:pStyle w:val="Titre1"/>
        <w:rPr>
          <w:b w:val="0"/>
        </w:rPr>
      </w:pPr>
      <w:r w:rsidRPr="002A512C">
        <w:t xml:space="preserve">SUR LE RESEAU PUBLIC DE DISTRIBUTION D’ELECTRICITE </w:t>
      </w:r>
    </w:p>
    <w:p w14:paraId="7B5A2A8B" w14:textId="77777777" w:rsidR="00121755" w:rsidRPr="002A512C" w:rsidRDefault="00121755" w:rsidP="0034047B">
      <w:pPr>
        <w:shd w:val="clear" w:color="auto" w:fill="32B6C8" w:themeFill="background2"/>
        <w:spacing w:after="0" w:line="240" w:lineRule="auto"/>
        <w:jc w:val="center"/>
        <w:rPr>
          <w:rFonts w:ascii="Calibri" w:hAnsi="Calibri" w:cs="Calibri"/>
          <w:b/>
          <w:color w:val="FFFFFF" w:themeColor="text1"/>
        </w:rPr>
      </w:pPr>
      <w:r w:rsidRPr="002A512C">
        <w:rPr>
          <w:rFonts w:ascii="Calibri" w:hAnsi="Calibri" w:cs="Calibri"/>
          <w:b/>
          <w:color w:val="FFFFFF" w:themeColor="text1"/>
        </w:rPr>
        <w:t>Etablie</w:t>
      </w:r>
      <w:r>
        <w:rPr>
          <w:rFonts w:ascii="Calibri" w:hAnsi="Calibri" w:cs="Calibri"/>
          <w:b/>
          <w:color w:val="FFFFFF" w:themeColor="text1"/>
        </w:rPr>
        <w:t xml:space="preserve"> </w:t>
      </w:r>
      <w:r w:rsidRPr="002A512C">
        <w:rPr>
          <w:rFonts w:ascii="Calibri" w:hAnsi="Calibri" w:cs="Calibri"/>
          <w:b/>
          <w:color w:val="FFFFFF" w:themeColor="text1"/>
        </w:rPr>
        <w:t>pour le calcul de la redevance de concession du syndicat selon le contrat de concession signe le 21/06/2021</w:t>
      </w:r>
    </w:p>
    <w:p w14:paraId="4D1F0205" w14:textId="77777777" w:rsidR="00121755" w:rsidRPr="002A512C" w:rsidRDefault="00121755" w:rsidP="0034047B">
      <w:pPr>
        <w:shd w:val="clear" w:color="auto" w:fill="32B6C8" w:themeFill="background2"/>
        <w:spacing w:after="0" w:line="240" w:lineRule="auto"/>
        <w:jc w:val="center"/>
        <w:rPr>
          <w:rFonts w:ascii="Calibri" w:hAnsi="Calibri" w:cs="Calibri"/>
          <w:b/>
          <w:color w:val="FFFFFF" w:themeColor="text1"/>
        </w:rPr>
      </w:pPr>
    </w:p>
    <w:p w14:paraId="399D4678" w14:textId="77777777" w:rsidR="00121755" w:rsidRPr="002A512C" w:rsidRDefault="00121755" w:rsidP="0034047B">
      <w:pPr>
        <w:shd w:val="clear" w:color="auto" w:fill="32B6C8" w:themeFill="background2"/>
        <w:spacing w:after="0" w:line="240" w:lineRule="auto"/>
        <w:jc w:val="center"/>
        <w:rPr>
          <w:rFonts w:ascii="Calibri" w:hAnsi="Calibri" w:cs="Calibri"/>
          <w:b/>
          <w:color w:val="FFFFFF" w:themeColor="text1"/>
        </w:rPr>
      </w:pPr>
      <w:r w:rsidRPr="002A512C">
        <w:rPr>
          <w:rFonts w:ascii="Calibri" w:hAnsi="Calibri" w:cs="Calibri"/>
          <w:b/>
          <w:color w:val="FFFFFF" w:themeColor="text1"/>
        </w:rPr>
        <w:t>Travaux d’éclairage public</w:t>
      </w:r>
    </w:p>
    <w:p w14:paraId="61A53C76" w14:textId="77777777" w:rsidR="00121755" w:rsidRPr="002A512C" w:rsidRDefault="00121755" w:rsidP="0034047B">
      <w:pPr>
        <w:spacing w:after="0" w:line="240" w:lineRule="auto"/>
        <w:jc w:val="both"/>
        <w:rPr>
          <w:rFonts w:ascii="Calibri" w:hAnsi="Calibri" w:cs="Calibri"/>
        </w:rPr>
      </w:pPr>
    </w:p>
    <w:p w14:paraId="1B0D7707" w14:textId="77777777" w:rsidR="007D5A23" w:rsidRDefault="007D5A23" w:rsidP="0034047B">
      <w:pPr>
        <w:spacing w:after="0" w:line="240" w:lineRule="auto"/>
        <w:jc w:val="center"/>
        <w:rPr>
          <w:rFonts w:ascii="Calibri" w:hAnsi="Calibri" w:cs="Calibri"/>
          <w:b/>
          <w:color w:val="FF0000"/>
        </w:rPr>
      </w:pPr>
      <w:r>
        <w:rPr>
          <w:rFonts w:ascii="Calibri" w:hAnsi="Calibri" w:cs="Calibri"/>
          <w:b/>
          <w:color w:val="FF0000"/>
        </w:rPr>
        <w:t>ATTESTATION MULTI-FACTURES</w:t>
      </w:r>
    </w:p>
    <w:p w14:paraId="6E9BFA31" w14:textId="77777777" w:rsidR="00121755" w:rsidRPr="002A512C" w:rsidRDefault="00121755" w:rsidP="0034047B">
      <w:pPr>
        <w:spacing w:after="0" w:line="240" w:lineRule="auto"/>
        <w:jc w:val="center"/>
        <w:rPr>
          <w:rFonts w:ascii="Calibri" w:hAnsi="Calibri" w:cs="Calibri"/>
          <w:b/>
          <w:color w:val="FF0000"/>
        </w:rPr>
      </w:pPr>
      <w:r w:rsidRPr="002A512C">
        <w:rPr>
          <w:rFonts w:ascii="Calibri" w:hAnsi="Calibri" w:cs="Calibri"/>
          <w:b/>
          <w:color w:val="FF0000"/>
        </w:rPr>
        <w:t>Ne pas remplir manuscritement</w:t>
      </w:r>
    </w:p>
    <w:p w14:paraId="70DA21E8" w14:textId="77777777" w:rsidR="00121755" w:rsidRDefault="007D5A23" w:rsidP="0034047B">
      <w:pPr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  <w:b/>
          <w:color w:val="FF0000"/>
        </w:rPr>
        <w:t>1 ligne = 1 facture</w:t>
      </w:r>
    </w:p>
    <w:p w14:paraId="7B53C813" w14:textId="77777777" w:rsidR="00121755" w:rsidRPr="002A512C" w:rsidRDefault="00121755" w:rsidP="0034047B">
      <w:pPr>
        <w:spacing w:after="0" w:line="240" w:lineRule="auto"/>
        <w:jc w:val="both"/>
        <w:rPr>
          <w:rFonts w:ascii="Calibri" w:hAnsi="Calibri" w:cs="Calibri"/>
        </w:rPr>
      </w:pPr>
    </w:p>
    <w:p w14:paraId="582F7869" w14:textId="77777777" w:rsidR="00121755" w:rsidRPr="002A512C" w:rsidRDefault="00121755" w:rsidP="0034047B">
      <w:pPr>
        <w:shd w:val="clear" w:color="auto" w:fill="32B6C8" w:themeFill="background2"/>
        <w:spacing w:after="0" w:line="240" w:lineRule="auto"/>
        <w:rPr>
          <w:rFonts w:ascii="Calibri" w:hAnsi="Calibri" w:cs="Calibri"/>
          <w:b/>
          <w:smallCaps/>
          <w:color w:val="FFFFFF" w:themeColor="text1"/>
        </w:rPr>
      </w:pPr>
      <w:r w:rsidRPr="002A512C">
        <w:rPr>
          <w:rFonts w:ascii="Calibri" w:hAnsi="Calibri" w:cs="Calibri"/>
          <w:b/>
          <w:smallCaps/>
          <w:color w:val="FFFFFF" w:themeColor="text1"/>
        </w:rPr>
        <w:t>CONTEXTE</w:t>
      </w:r>
    </w:p>
    <w:p w14:paraId="302B498F" w14:textId="77777777" w:rsidR="00121755" w:rsidRPr="002A512C" w:rsidRDefault="00121755" w:rsidP="0034047B">
      <w:pPr>
        <w:spacing w:after="0" w:line="240" w:lineRule="auto"/>
        <w:jc w:val="both"/>
        <w:rPr>
          <w:rFonts w:ascii="Calibri" w:hAnsi="Calibri" w:cs="Calibri"/>
        </w:rPr>
      </w:pPr>
      <w:r w:rsidRPr="002A512C">
        <w:rPr>
          <w:rFonts w:ascii="Calibri" w:hAnsi="Calibri" w:cs="Calibri"/>
        </w:rPr>
        <w:t xml:space="preserve">En application de l'article 2.3.1 de l'annexe 1 du nouveau contrat de concession pour le service public de distribution d’énergie électrique du 21/06/2021, TE90 doit déclarer à Enedis le montant des travaux réalisés sur votre réseau électrique concédé et sur votre propre réseau d’éclairage public. </w:t>
      </w:r>
    </w:p>
    <w:p w14:paraId="07B1BEA1" w14:textId="77777777" w:rsidR="00121755" w:rsidRPr="002A512C" w:rsidRDefault="00121755" w:rsidP="0034047B">
      <w:pPr>
        <w:spacing w:after="0" w:line="240" w:lineRule="auto"/>
        <w:jc w:val="both"/>
        <w:rPr>
          <w:rFonts w:ascii="Calibri" w:hAnsi="Calibri" w:cs="Calibri"/>
        </w:rPr>
      </w:pPr>
    </w:p>
    <w:p w14:paraId="48EAEB7F" w14:textId="77777777" w:rsidR="00121755" w:rsidRPr="002A512C" w:rsidRDefault="00121755" w:rsidP="0034047B">
      <w:pPr>
        <w:spacing w:after="0" w:line="240" w:lineRule="auto"/>
        <w:jc w:val="both"/>
        <w:rPr>
          <w:rFonts w:ascii="Calibri" w:hAnsi="Calibri" w:cs="Calibri"/>
        </w:rPr>
      </w:pPr>
      <w:r w:rsidRPr="002A512C">
        <w:rPr>
          <w:rFonts w:ascii="Calibri" w:hAnsi="Calibri" w:cs="Calibri"/>
        </w:rPr>
        <w:t>Les montants que vous allez déclarer, serviront :</w:t>
      </w:r>
    </w:p>
    <w:p w14:paraId="77594C23" w14:textId="77777777" w:rsidR="00121755" w:rsidRPr="002A512C" w:rsidRDefault="00121755" w:rsidP="0034047B">
      <w:pPr>
        <w:spacing w:after="0" w:line="240" w:lineRule="auto"/>
        <w:jc w:val="both"/>
        <w:rPr>
          <w:rFonts w:ascii="Calibri" w:hAnsi="Calibri" w:cs="Calibri"/>
        </w:rPr>
      </w:pPr>
      <w:r w:rsidRPr="002A512C">
        <w:rPr>
          <w:rFonts w:ascii="Calibri" w:hAnsi="Calibri" w:cs="Calibri"/>
        </w:rPr>
        <w:t>-au calcul de la redevance d'investissement de TE90 (dite R2)</w:t>
      </w:r>
    </w:p>
    <w:p w14:paraId="7B62C4F1" w14:textId="5F276E79" w:rsidR="00121755" w:rsidRPr="002A512C" w:rsidRDefault="00121755" w:rsidP="0034047B">
      <w:pPr>
        <w:spacing w:after="0" w:line="240" w:lineRule="auto"/>
        <w:jc w:val="both"/>
        <w:rPr>
          <w:rFonts w:ascii="Calibri" w:hAnsi="Calibri" w:cs="Calibri"/>
        </w:rPr>
      </w:pPr>
      <w:r w:rsidRPr="002A512C">
        <w:rPr>
          <w:rFonts w:ascii="Calibri" w:hAnsi="Calibri" w:cs="Calibri"/>
        </w:rPr>
        <w:t>-au versement de vos subventions éclairage public accordées au préalable</w:t>
      </w:r>
      <w:r w:rsidR="007B3A48">
        <w:rPr>
          <w:rFonts w:ascii="Calibri" w:hAnsi="Calibri" w:cs="Calibri"/>
        </w:rPr>
        <w:t xml:space="preserve"> (Fonds Eclairage Public – FEP)</w:t>
      </w:r>
    </w:p>
    <w:p w14:paraId="172A5E92" w14:textId="77777777" w:rsidR="00121755" w:rsidRPr="002A512C" w:rsidRDefault="00121755" w:rsidP="0034047B">
      <w:pPr>
        <w:shd w:val="clear" w:color="auto" w:fill="32B6C8" w:themeFill="background2"/>
        <w:spacing w:after="0" w:line="240" w:lineRule="auto"/>
        <w:rPr>
          <w:rFonts w:ascii="Calibri" w:hAnsi="Calibri" w:cs="Calibri"/>
          <w:b/>
          <w:smallCaps/>
          <w:color w:val="FFFFFF" w:themeColor="text1"/>
        </w:rPr>
      </w:pPr>
      <w:r w:rsidRPr="002A512C">
        <w:rPr>
          <w:rFonts w:ascii="Calibri" w:hAnsi="Calibri" w:cs="Calibri"/>
          <w:b/>
          <w:smallCaps/>
          <w:color w:val="FFFFFF" w:themeColor="text1"/>
        </w:rPr>
        <w:t>DECLARATION</w:t>
      </w:r>
    </w:p>
    <w:p w14:paraId="4F7AB4D2" w14:textId="77777777" w:rsidR="00121755" w:rsidRPr="002A512C" w:rsidRDefault="00121755" w:rsidP="0034047B">
      <w:pPr>
        <w:spacing w:after="0" w:line="240" w:lineRule="auto"/>
        <w:rPr>
          <w:rFonts w:ascii="Calibri" w:hAnsi="Calibri" w:cs="Calibri"/>
        </w:rPr>
      </w:pPr>
      <w:r w:rsidRPr="002A512C">
        <w:rPr>
          <w:rFonts w:ascii="Calibri" w:hAnsi="Calibri" w:cs="Calibri"/>
        </w:rPr>
        <w:t xml:space="preserve">S’appuyer sur l’exemple renseigné </w:t>
      </w:r>
      <w:r>
        <w:rPr>
          <w:rFonts w:ascii="Calibri" w:hAnsi="Calibri" w:cs="Calibri"/>
        </w:rPr>
        <w:t xml:space="preserve">en gris </w:t>
      </w:r>
      <w:r w:rsidRPr="002A512C">
        <w:rPr>
          <w:rFonts w:ascii="Calibri" w:hAnsi="Calibri" w:cs="Calibri"/>
        </w:rPr>
        <w:t xml:space="preserve">en </w:t>
      </w:r>
      <w:r>
        <w:rPr>
          <w:rFonts w:ascii="Calibri" w:hAnsi="Calibri" w:cs="Calibri"/>
        </w:rPr>
        <w:t>colonne</w:t>
      </w:r>
      <w:r w:rsidRPr="002A512C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n°</w:t>
      </w:r>
      <w:r w:rsidRPr="002A512C">
        <w:rPr>
          <w:rFonts w:ascii="Calibri" w:hAnsi="Calibri" w:cs="Calibri"/>
        </w:rPr>
        <w:t>2</w:t>
      </w:r>
      <w:r>
        <w:rPr>
          <w:rFonts w:ascii="Calibri" w:hAnsi="Calibri" w:cs="Calibri"/>
        </w:rPr>
        <w:t xml:space="preserve"> du tableau ci-dessous.</w:t>
      </w:r>
    </w:p>
    <w:p w14:paraId="3177B574" w14:textId="77777777" w:rsidR="00572A14" w:rsidRDefault="00572A14" w:rsidP="0034047B">
      <w:pPr>
        <w:spacing w:after="0" w:line="240" w:lineRule="auto"/>
        <w:rPr>
          <w:rFonts w:ascii="Calibri" w:hAnsi="Calibri" w:cs="Calibri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94"/>
        <w:gridCol w:w="2589"/>
        <w:gridCol w:w="1373"/>
        <w:gridCol w:w="1797"/>
        <w:gridCol w:w="1326"/>
        <w:gridCol w:w="1391"/>
        <w:gridCol w:w="1433"/>
        <w:gridCol w:w="1527"/>
        <w:gridCol w:w="1918"/>
        <w:gridCol w:w="1730"/>
        <w:gridCol w:w="2551"/>
        <w:gridCol w:w="2494"/>
      </w:tblGrid>
      <w:tr w:rsidR="00DD3EB5" w14:paraId="510F3E6D" w14:textId="77777777" w:rsidTr="00DD3EB5">
        <w:tc>
          <w:tcPr>
            <w:tcW w:w="1129" w:type="dxa"/>
            <w:shd w:val="clear" w:color="auto" w:fill="32B6C8" w:themeFill="background2"/>
            <w:vAlign w:val="center"/>
          </w:tcPr>
          <w:p w14:paraId="587902D3" w14:textId="77777777" w:rsidR="00DD3EB5" w:rsidRPr="002A512C" w:rsidRDefault="00DD3EB5" w:rsidP="0034047B">
            <w:pPr>
              <w:jc w:val="center"/>
              <w:rPr>
                <w:rFonts w:ascii="Calibri" w:hAnsi="Calibri" w:cs="Calibri"/>
                <w:b/>
                <w:bCs/>
                <w:color w:val="FFFFFF"/>
              </w:rPr>
            </w:pPr>
            <w:r>
              <w:rPr>
                <w:rFonts w:ascii="Calibri" w:hAnsi="Calibri" w:cs="Calibri"/>
                <w:b/>
                <w:bCs/>
                <w:color w:val="FFFFFF"/>
              </w:rPr>
              <w:t>1 ligne = 1 facture</w:t>
            </w:r>
          </w:p>
        </w:tc>
        <w:tc>
          <w:tcPr>
            <w:tcW w:w="2835" w:type="dxa"/>
            <w:shd w:val="clear" w:color="auto" w:fill="32B6C8" w:themeFill="background2"/>
            <w:vAlign w:val="center"/>
          </w:tcPr>
          <w:p w14:paraId="356E30C5" w14:textId="77777777" w:rsidR="00DD3EB5" w:rsidRPr="002A512C" w:rsidRDefault="00DD3EB5" w:rsidP="0034047B">
            <w:pPr>
              <w:jc w:val="center"/>
              <w:rPr>
                <w:rFonts w:ascii="Calibri" w:hAnsi="Calibri" w:cs="Calibri"/>
                <w:b/>
                <w:bCs/>
                <w:color w:val="FFFFFF"/>
              </w:rPr>
            </w:pPr>
            <w:r w:rsidRPr="002A512C">
              <w:rPr>
                <w:rFonts w:ascii="Calibri" w:hAnsi="Calibri" w:cs="Calibri"/>
                <w:b/>
                <w:bCs/>
                <w:color w:val="FFFFFF"/>
              </w:rPr>
              <w:t>Commune</w:t>
            </w:r>
          </w:p>
        </w:tc>
        <w:tc>
          <w:tcPr>
            <w:tcW w:w="1407" w:type="dxa"/>
            <w:shd w:val="clear" w:color="auto" w:fill="32B6C8" w:themeFill="background2"/>
            <w:vAlign w:val="center"/>
          </w:tcPr>
          <w:p w14:paraId="5F51C06B" w14:textId="77777777" w:rsidR="00DD3EB5" w:rsidRPr="002A512C" w:rsidRDefault="00DD3EB5" w:rsidP="0034047B">
            <w:pPr>
              <w:jc w:val="center"/>
              <w:rPr>
                <w:rFonts w:ascii="Calibri" w:hAnsi="Calibri" w:cs="Calibri"/>
                <w:b/>
                <w:bCs/>
                <w:color w:val="FFFFFF"/>
              </w:rPr>
            </w:pPr>
            <w:r w:rsidRPr="002A512C">
              <w:rPr>
                <w:rFonts w:ascii="Calibri" w:hAnsi="Calibri" w:cs="Calibri"/>
                <w:b/>
                <w:bCs/>
                <w:color w:val="FFFFFF"/>
              </w:rPr>
              <w:t>date de signature du devis</w:t>
            </w:r>
          </w:p>
        </w:tc>
        <w:tc>
          <w:tcPr>
            <w:tcW w:w="1888" w:type="dxa"/>
            <w:shd w:val="clear" w:color="auto" w:fill="32B6C8" w:themeFill="background2"/>
            <w:vAlign w:val="center"/>
          </w:tcPr>
          <w:p w14:paraId="5E4FB451" w14:textId="77777777" w:rsidR="00DD3EB5" w:rsidRPr="002A512C" w:rsidRDefault="00DD3EB5" w:rsidP="0034047B">
            <w:pPr>
              <w:jc w:val="center"/>
              <w:rPr>
                <w:rFonts w:ascii="Calibri" w:hAnsi="Calibri" w:cs="Calibri"/>
                <w:b/>
                <w:bCs/>
                <w:color w:val="FFFFFF"/>
              </w:rPr>
            </w:pPr>
            <w:r w:rsidRPr="002A512C">
              <w:rPr>
                <w:rFonts w:ascii="Calibri" w:hAnsi="Calibri" w:cs="Calibri"/>
                <w:b/>
                <w:bCs/>
                <w:color w:val="FFFFFF"/>
              </w:rPr>
              <w:t>Entreprise - n° facture</w:t>
            </w:r>
          </w:p>
        </w:tc>
        <w:tc>
          <w:tcPr>
            <w:tcW w:w="1352" w:type="dxa"/>
            <w:shd w:val="clear" w:color="auto" w:fill="32B6C8" w:themeFill="background2"/>
            <w:vAlign w:val="center"/>
          </w:tcPr>
          <w:p w14:paraId="32C57366" w14:textId="77777777" w:rsidR="00DD3EB5" w:rsidRPr="002A512C" w:rsidRDefault="00DD3EB5" w:rsidP="0034047B">
            <w:pPr>
              <w:jc w:val="center"/>
              <w:rPr>
                <w:rFonts w:ascii="Calibri" w:hAnsi="Calibri" w:cs="Calibri"/>
                <w:b/>
                <w:bCs/>
                <w:color w:val="FFFFFF"/>
              </w:rPr>
            </w:pPr>
            <w:r w:rsidRPr="002A512C">
              <w:rPr>
                <w:rFonts w:ascii="Calibri" w:hAnsi="Calibri" w:cs="Calibri"/>
                <w:b/>
                <w:bCs/>
                <w:color w:val="FFFFFF"/>
              </w:rPr>
              <w:t>date facture</w:t>
            </w:r>
          </w:p>
        </w:tc>
        <w:tc>
          <w:tcPr>
            <w:tcW w:w="1434" w:type="dxa"/>
            <w:shd w:val="clear" w:color="auto" w:fill="A0328C" w:themeFill="background1"/>
            <w:vAlign w:val="center"/>
          </w:tcPr>
          <w:p w14:paraId="5BE8E014" w14:textId="77777777" w:rsidR="00DD3EB5" w:rsidRDefault="00DD3EB5" w:rsidP="0034047B">
            <w:pPr>
              <w:jc w:val="center"/>
              <w:rPr>
                <w:rFonts w:ascii="Calibri" w:hAnsi="Calibri" w:cs="Calibri"/>
              </w:rPr>
            </w:pPr>
            <w:r w:rsidRPr="002A512C">
              <w:rPr>
                <w:rFonts w:ascii="Calibri" w:hAnsi="Calibri" w:cs="Calibri"/>
                <w:b/>
                <w:bCs/>
                <w:color w:val="FFFFFF"/>
              </w:rPr>
              <w:t>nom de la Trésorerie</w:t>
            </w:r>
          </w:p>
        </w:tc>
        <w:tc>
          <w:tcPr>
            <w:tcW w:w="1478" w:type="dxa"/>
            <w:shd w:val="clear" w:color="auto" w:fill="A0328C" w:themeFill="background1"/>
            <w:vAlign w:val="center"/>
          </w:tcPr>
          <w:p w14:paraId="0FE938CF" w14:textId="77777777" w:rsidR="00DD3EB5" w:rsidRDefault="00DD3EB5" w:rsidP="0034047B">
            <w:pPr>
              <w:jc w:val="center"/>
              <w:rPr>
                <w:rFonts w:ascii="Calibri" w:hAnsi="Calibri" w:cs="Calibri"/>
              </w:rPr>
            </w:pPr>
            <w:r w:rsidRPr="002A512C">
              <w:rPr>
                <w:rFonts w:ascii="Calibri" w:hAnsi="Calibri" w:cs="Calibri"/>
                <w:b/>
                <w:bCs/>
                <w:color w:val="FFFFFF"/>
              </w:rPr>
              <w:t>n° de mandat communal</w:t>
            </w:r>
          </w:p>
        </w:tc>
        <w:tc>
          <w:tcPr>
            <w:tcW w:w="1589" w:type="dxa"/>
            <w:shd w:val="clear" w:color="auto" w:fill="A0328C" w:themeFill="background1"/>
            <w:vAlign w:val="center"/>
          </w:tcPr>
          <w:p w14:paraId="01351300" w14:textId="77777777" w:rsidR="00DD3EB5" w:rsidRDefault="00DD3EB5" w:rsidP="0034047B">
            <w:pPr>
              <w:jc w:val="center"/>
              <w:rPr>
                <w:rFonts w:ascii="Calibri" w:hAnsi="Calibri" w:cs="Calibri"/>
              </w:rPr>
            </w:pPr>
            <w:r w:rsidRPr="002A512C">
              <w:rPr>
                <w:rFonts w:ascii="Calibri" w:hAnsi="Calibri" w:cs="Calibri"/>
                <w:b/>
                <w:bCs/>
                <w:color w:val="FFFFFF"/>
              </w:rPr>
              <w:t>date du mandat communal</w:t>
            </w:r>
          </w:p>
        </w:tc>
        <w:tc>
          <w:tcPr>
            <w:tcW w:w="1918" w:type="dxa"/>
            <w:shd w:val="clear" w:color="auto" w:fill="A0328C" w:themeFill="background1"/>
            <w:vAlign w:val="center"/>
          </w:tcPr>
          <w:p w14:paraId="6C26AA82" w14:textId="77777777" w:rsidR="00DD3EB5" w:rsidRDefault="00DD3EB5" w:rsidP="0034047B">
            <w:pPr>
              <w:jc w:val="center"/>
              <w:rPr>
                <w:rFonts w:ascii="Calibri" w:hAnsi="Calibri" w:cs="Calibri"/>
              </w:rPr>
            </w:pPr>
            <w:r w:rsidRPr="002A512C">
              <w:rPr>
                <w:rFonts w:ascii="Calibri" w:hAnsi="Calibri" w:cs="Calibri"/>
                <w:b/>
                <w:bCs/>
                <w:color w:val="FFFFFF"/>
              </w:rPr>
              <w:t>compte d'imputation</w:t>
            </w:r>
          </w:p>
        </w:tc>
        <w:tc>
          <w:tcPr>
            <w:tcW w:w="1860" w:type="dxa"/>
            <w:shd w:val="clear" w:color="auto" w:fill="A0328C" w:themeFill="background1"/>
            <w:vAlign w:val="center"/>
          </w:tcPr>
          <w:p w14:paraId="22683052" w14:textId="77777777" w:rsidR="00DD3EB5" w:rsidRPr="002A512C" w:rsidRDefault="00DD3EB5" w:rsidP="0034047B">
            <w:pPr>
              <w:jc w:val="center"/>
              <w:rPr>
                <w:rFonts w:ascii="Calibri" w:hAnsi="Calibri" w:cs="Calibri"/>
                <w:b/>
                <w:bCs/>
                <w:color w:val="FFFFFF"/>
              </w:rPr>
            </w:pPr>
            <w:r w:rsidRPr="002A512C">
              <w:rPr>
                <w:rFonts w:ascii="Calibri" w:hAnsi="Calibri" w:cs="Calibri"/>
                <w:b/>
                <w:bCs/>
                <w:color w:val="FFFFFF"/>
              </w:rPr>
              <w:t>montant de la facture</w:t>
            </w:r>
            <w:r w:rsidRPr="002A512C">
              <w:rPr>
                <w:rStyle w:val="Appelnotedebasdep"/>
                <w:rFonts w:ascii="Calibri" w:hAnsi="Calibri" w:cs="Calibri"/>
                <w:i/>
                <w:iCs/>
                <w:color w:val="808080"/>
              </w:rPr>
              <w:footnoteReference w:id="2"/>
            </w:r>
            <w:r>
              <w:rPr>
                <w:rFonts w:ascii="Calibri" w:hAnsi="Calibri" w:cs="Calibri"/>
                <w:b/>
                <w:bCs/>
                <w:color w:val="FFFFFF"/>
              </w:rPr>
              <w:t xml:space="preserve"> </w:t>
            </w:r>
            <w:r w:rsidRPr="002A512C">
              <w:rPr>
                <w:rFonts w:ascii="Calibri" w:hAnsi="Calibri" w:cs="Calibri"/>
                <w:b/>
                <w:bCs/>
                <w:color w:val="FFFFFF"/>
              </w:rPr>
              <w:t>[€ HT]</w:t>
            </w:r>
          </w:p>
        </w:tc>
        <w:tc>
          <w:tcPr>
            <w:tcW w:w="2759" w:type="dxa"/>
            <w:shd w:val="clear" w:color="auto" w:fill="73787D" w:themeFill="accent5"/>
            <w:vAlign w:val="center"/>
          </w:tcPr>
          <w:p w14:paraId="121278CF" w14:textId="77777777" w:rsidR="00DD3EB5" w:rsidRPr="002A512C" w:rsidRDefault="00DD3EB5" w:rsidP="0034047B">
            <w:pPr>
              <w:jc w:val="center"/>
              <w:rPr>
                <w:rFonts w:ascii="Calibri" w:hAnsi="Calibri" w:cs="Calibri"/>
                <w:b/>
                <w:color w:val="FFFFFF" w:themeColor="text1"/>
              </w:rPr>
            </w:pPr>
            <w:r w:rsidRPr="002A512C">
              <w:rPr>
                <w:rFonts w:ascii="Calibri" w:hAnsi="Calibri" w:cs="Calibri"/>
                <w:b/>
                <w:color w:val="FFFFFF" w:themeColor="text1"/>
              </w:rPr>
              <w:t>Financement par des tiers</w:t>
            </w:r>
          </w:p>
        </w:tc>
        <w:tc>
          <w:tcPr>
            <w:tcW w:w="2712" w:type="dxa"/>
            <w:shd w:val="clear" w:color="auto" w:fill="73787D" w:themeFill="accent5"/>
            <w:vAlign w:val="center"/>
          </w:tcPr>
          <w:p w14:paraId="69B14775" w14:textId="77777777" w:rsidR="00DD3EB5" w:rsidRDefault="00DD3EB5" w:rsidP="0034047B">
            <w:pPr>
              <w:jc w:val="center"/>
              <w:rPr>
                <w:rFonts w:ascii="Calibri" w:hAnsi="Calibri" w:cs="Calibri"/>
              </w:rPr>
            </w:pPr>
            <w:r w:rsidRPr="002A512C">
              <w:rPr>
                <w:rFonts w:ascii="Calibri" w:hAnsi="Calibri" w:cs="Calibri"/>
                <w:b/>
                <w:color w:val="FFFFFF" w:themeColor="text1"/>
              </w:rPr>
              <w:t xml:space="preserve">Fonds </w:t>
            </w:r>
            <w:r>
              <w:rPr>
                <w:rFonts w:ascii="Calibri" w:hAnsi="Calibri" w:cs="Calibri"/>
                <w:b/>
                <w:color w:val="FFFFFF" w:themeColor="text1"/>
              </w:rPr>
              <w:t xml:space="preserve">TE90 </w:t>
            </w:r>
            <w:r w:rsidRPr="002A512C">
              <w:rPr>
                <w:rFonts w:ascii="Calibri" w:hAnsi="Calibri" w:cs="Calibri"/>
                <w:b/>
                <w:color w:val="FFFFFF" w:themeColor="text1"/>
              </w:rPr>
              <w:t>sollicités</w:t>
            </w:r>
          </w:p>
        </w:tc>
      </w:tr>
      <w:tr w:rsidR="00DD3EB5" w14:paraId="53B59070" w14:textId="77777777" w:rsidTr="00DD3EB5">
        <w:tc>
          <w:tcPr>
            <w:tcW w:w="1129" w:type="dxa"/>
            <w:shd w:val="clear" w:color="auto" w:fill="C8CDD2" w:themeFill="accent2"/>
            <w:vAlign w:val="center"/>
          </w:tcPr>
          <w:p w14:paraId="50DABD27" w14:textId="77777777" w:rsidR="00DD3EB5" w:rsidRPr="00303E07" w:rsidRDefault="00DD3EB5" w:rsidP="0034047B">
            <w:pPr>
              <w:jc w:val="center"/>
              <w:rPr>
                <w:rFonts w:ascii="Calibri" w:hAnsi="Calibri" w:cs="Calibri"/>
                <w:i/>
                <w:iCs/>
                <w:color w:val="808080"/>
                <w:sz w:val="20"/>
              </w:rPr>
            </w:pPr>
            <w:r>
              <w:rPr>
                <w:rFonts w:ascii="Calibri" w:hAnsi="Calibri" w:cs="Calibri"/>
                <w:i/>
                <w:iCs/>
                <w:color w:val="808080"/>
                <w:sz w:val="20"/>
              </w:rPr>
              <w:t>exemple</w:t>
            </w:r>
          </w:p>
        </w:tc>
        <w:tc>
          <w:tcPr>
            <w:tcW w:w="2835" w:type="dxa"/>
            <w:shd w:val="clear" w:color="auto" w:fill="C8CDD2" w:themeFill="accent2"/>
            <w:vAlign w:val="center"/>
          </w:tcPr>
          <w:p w14:paraId="72976E09" w14:textId="77777777" w:rsidR="00DD3EB5" w:rsidRPr="00303E07" w:rsidRDefault="00DD3EB5" w:rsidP="0034047B">
            <w:pPr>
              <w:jc w:val="center"/>
              <w:rPr>
                <w:rFonts w:ascii="Calibri" w:hAnsi="Calibri" w:cs="Calibri"/>
                <w:i/>
                <w:iCs/>
                <w:color w:val="808080"/>
                <w:sz w:val="20"/>
              </w:rPr>
            </w:pPr>
            <w:r w:rsidRPr="00303E07">
              <w:rPr>
                <w:rFonts w:ascii="Calibri" w:hAnsi="Calibri" w:cs="Calibri"/>
                <w:i/>
                <w:iCs/>
                <w:color w:val="808080"/>
                <w:sz w:val="20"/>
              </w:rPr>
              <w:t>ANDELNANS</w:t>
            </w:r>
          </w:p>
        </w:tc>
        <w:tc>
          <w:tcPr>
            <w:tcW w:w="1407" w:type="dxa"/>
            <w:shd w:val="clear" w:color="auto" w:fill="C8CDD2" w:themeFill="accent2"/>
            <w:vAlign w:val="center"/>
          </w:tcPr>
          <w:p w14:paraId="36654C8D" w14:textId="77777777" w:rsidR="00DD3EB5" w:rsidRPr="00303E07" w:rsidRDefault="00DD3EB5" w:rsidP="0034047B">
            <w:pPr>
              <w:jc w:val="center"/>
              <w:rPr>
                <w:rFonts w:ascii="Calibri" w:hAnsi="Calibri" w:cs="Calibri"/>
                <w:i/>
                <w:iCs/>
                <w:color w:val="808080"/>
                <w:sz w:val="20"/>
              </w:rPr>
            </w:pPr>
            <w:r w:rsidRPr="00303E07">
              <w:rPr>
                <w:rFonts w:ascii="Calibri" w:hAnsi="Calibri" w:cs="Calibri"/>
                <w:i/>
                <w:iCs/>
                <w:color w:val="808080"/>
                <w:sz w:val="20"/>
              </w:rPr>
              <w:t>31/12/202</w:t>
            </w:r>
            <w:r>
              <w:rPr>
                <w:rFonts w:ascii="Calibri" w:hAnsi="Calibri" w:cs="Calibri"/>
                <w:i/>
                <w:iCs/>
                <w:color w:val="808080"/>
                <w:sz w:val="20"/>
              </w:rPr>
              <w:t>2</w:t>
            </w:r>
          </w:p>
        </w:tc>
        <w:tc>
          <w:tcPr>
            <w:tcW w:w="1888" w:type="dxa"/>
            <w:shd w:val="clear" w:color="auto" w:fill="C8CDD2" w:themeFill="accent2"/>
            <w:vAlign w:val="center"/>
          </w:tcPr>
          <w:p w14:paraId="67368BAC" w14:textId="77777777" w:rsidR="00DD3EB5" w:rsidRDefault="00DD3EB5" w:rsidP="0034047B">
            <w:pPr>
              <w:jc w:val="center"/>
              <w:rPr>
                <w:rFonts w:ascii="Calibri" w:hAnsi="Calibri" w:cs="Calibri"/>
              </w:rPr>
            </w:pPr>
            <w:r w:rsidRPr="00303E07">
              <w:rPr>
                <w:rFonts w:ascii="Calibri" w:hAnsi="Calibri" w:cs="Calibri"/>
                <w:i/>
                <w:iCs/>
                <w:color w:val="808080"/>
                <w:sz w:val="20"/>
              </w:rPr>
              <w:t>Baumgartner - 10101</w:t>
            </w:r>
          </w:p>
        </w:tc>
        <w:tc>
          <w:tcPr>
            <w:tcW w:w="1352" w:type="dxa"/>
            <w:shd w:val="clear" w:color="auto" w:fill="C8CDD2" w:themeFill="accent2"/>
            <w:vAlign w:val="center"/>
          </w:tcPr>
          <w:p w14:paraId="32992625" w14:textId="77777777" w:rsidR="00DD3EB5" w:rsidRDefault="00DD3EB5" w:rsidP="0034047B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i/>
                <w:iCs/>
                <w:color w:val="808080"/>
                <w:sz w:val="20"/>
              </w:rPr>
              <w:t>15/01</w:t>
            </w:r>
            <w:r w:rsidRPr="00303E07">
              <w:rPr>
                <w:rFonts w:ascii="Calibri" w:hAnsi="Calibri" w:cs="Calibri"/>
                <w:i/>
                <w:iCs/>
                <w:color w:val="808080"/>
                <w:sz w:val="20"/>
              </w:rPr>
              <w:t>/202</w:t>
            </w:r>
            <w:r>
              <w:rPr>
                <w:rFonts w:ascii="Calibri" w:hAnsi="Calibri" w:cs="Calibri"/>
                <w:i/>
                <w:iCs/>
                <w:color w:val="808080"/>
                <w:sz w:val="20"/>
              </w:rPr>
              <w:t>3</w:t>
            </w:r>
          </w:p>
        </w:tc>
        <w:tc>
          <w:tcPr>
            <w:tcW w:w="1434" w:type="dxa"/>
            <w:shd w:val="clear" w:color="auto" w:fill="C8CDD2" w:themeFill="accent2"/>
            <w:vAlign w:val="center"/>
          </w:tcPr>
          <w:p w14:paraId="3859190E" w14:textId="77777777" w:rsidR="00DD3EB5" w:rsidRDefault="00DD3EB5" w:rsidP="0034047B">
            <w:pPr>
              <w:jc w:val="center"/>
              <w:rPr>
                <w:rFonts w:ascii="Calibri" w:hAnsi="Calibri" w:cs="Calibri"/>
              </w:rPr>
            </w:pPr>
            <w:r w:rsidRPr="00303E07">
              <w:rPr>
                <w:rFonts w:ascii="Calibri" w:hAnsi="Calibri" w:cs="Calibri"/>
                <w:i/>
                <w:iCs/>
                <w:color w:val="808080"/>
                <w:sz w:val="20"/>
              </w:rPr>
              <w:t>Belfort</w:t>
            </w:r>
          </w:p>
        </w:tc>
        <w:tc>
          <w:tcPr>
            <w:tcW w:w="1478" w:type="dxa"/>
            <w:shd w:val="clear" w:color="auto" w:fill="C8CDD2" w:themeFill="accent2"/>
            <w:vAlign w:val="center"/>
          </w:tcPr>
          <w:p w14:paraId="4D231017" w14:textId="77777777" w:rsidR="00DD3EB5" w:rsidRDefault="00DD3EB5" w:rsidP="0034047B">
            <w:pPr>
              <w:jc w:val="center"/>
              <w:rPr>
                <w:rFonts w:ascii="Calibri" w:hAnsi="Calibri" w:cs="Calibri"/>
              </w:rPr>
            </w:pPr>
            <w:r w:rsidRPr="00303E07">
              <w:rPr>
                <w:rFonts w:ascii="Calibri" w:hAnsi="Calibri" w:cs="Calibri"/>
                <w:i/>
                <w:iCs/>
                <w:color w:val="808080"/>
                <w:sz w:val="20"/>
              </w:rPr>
              <w:t>10</w:t>
            </w:r>
          </w:p>
        </w:tc>
        <w:tc>
          <w:tcPr>
            <w:tcW w:w="1589" w:type="dxa"/>
            <w:shd w:val="clear" w:color="auto" w:fill="C8CDD2" w:themeFill="accent2"/>
            <w:vAlign w:val="center"/>
          </w:tcPr>
          <w:p w14:paraId="552D32AC" w14:textId="77777777" w:rsidR="00DD3EB5" w:rsidRDefault="00DD3EB5" w:rsidP="0034047B">
            <w:pPr>
              <w:jc w:val="center"/>
              <w:rPr>
                <w:rFonts w:ascii="Calibri" w:hAnsi="Calibri" w:cs="Calibri"/>
              </w:rPr>
            </w:pPr>
            <w:r w:rsidRPr="00303E07">
              <w:rPr>
                <w:rFonts w:ascii="Calibri" w:hAnsi="Calibri" w:cs="Calibri"/>
                <w:i/>
                <w:iCs/>
                <w:color w:val="808080"/>
                <w:sz w:val="20"/>
              </w:rPr>
              <w:t>01/0</w:t>
            </w:r>
            <w:r>
              <w:rPr>
                <w:rFonts w:ascii="Calibri" w:hAnsi="Calibri" w:cs="Calibri"/>
                <w:i/>
                <w:iCs/>
                <w:color w:val="808080"/>
                <w:sz w:val="20"/>
              </w:rPr>
              <w:t>2</w:t>
            </w:r>
            <w:r w:rsidRPr="00303E07">
              <w:rPr>
                <w:rFonts w:ascii="Calibri" w:hAnsi="Calibri" w:cs="Calibri"/>
                <w:i/>
                <w:iCs/>
                <w:color w:val="808080"/>
                <w:sz w:val="20"/>
              </w:rPr>
              <w:t>/202</w:t>
            </w:r>
            <w:r>
              <w:rPr>
                <w:rFonts w:ascii="Calibri" w:hAnsi="Calibri" w:cs="Calibri"/>
                <w:i/>
                <w:iCs/>
                <w:color w:val="808080"/>
                <w:sz w:val="20"/>
              </w:rPr>
              <w:t>3</w:t>
            </w:r>
          </w:p>
        </w:tc>
        <w:tc>
          <w:tcPr>
            <w:tcW w:w="1918" w:type="dxa"/>
            <w:shd w:val="clear" w:color="auto" w:fill="C8CDD2" w:themeFill="accent2"/>
            <w:vAlign w:val="center"/>
          </w:tcPr>
          <w:p w14:paraId="41FDD50A" w14:textId="77777777" w:rsidR="00DD3EB5" w:rsidRDefault="00DD3EB5" w:rsidP="0034047B">
            <w:pPr>
              <w:jc w:val="center"/>
              <w:rPr>
                <w:rFonts w:ascii="Calibri" w:hAnsi="Calibri" w:cs="Calibri"/>
              </w:rPr>
            </w:pPr>
            <w:r w:rsidRPr="00303E07">
              <w:rPr>
                <w:rFonts w:ascii="Calibri" w:hAnsi="Calibri" w:cs="Calibri"/>
                <w:i/>
                <w:iCs/>
                <w:color w:val="808080"/>
                <w:sz w:val="20"/>
              </w:rPr>
              <w:t>(2….investissement)</w:t>
            </w:r>
            <w:r w:rsidRPr="00303E07">
              <w:rPr>
                <w:rFonts w:ascii="Calibri" w:hAnsi="Calibri" w:cs="Calibri"/>
                <w:i/>
                <w:iCs/>
                <w:color w:val="808080"/>
                <w:sz w:val="20"/>
              </w:rPr>
              <w:br/>
            </w:r>
            <w:r w:rsidRPr="00303E07">
              <w:rPr>
                <w:rFonts w:ascii="Calibri" w:hAnsi="Calibri" w:cs="Calibri"/>
                <w:i/>
                <w:iCs/>
                <w:strike/>
                <w:color w:val="808080"/>
                <w:sz w:val="20"/>
              </w:rPr>
              <w:t>(6….fonctionnement)</w:t>
            </w:r>
          </w:p>
        </w:tc>
        <w:tc>
          <w:tcPr>
            <w:tcW w:w="1860" w:type="dxa"/>
            <w:shd w:val="clear" w:color="auto" w:fill="C8CDD2" w:themeFill="accent2"/>
            <w:vAlign w:val="center"/>
          </w:tcPr>
          <w:p w14:paraId="41E2B155" w14:textId="77777777" w:rsidR="00DD3EB5" w:rsidRDefault="00DD3EB5" w:rsidP="0034047B">
            <w:pPr>
              <w:jc w:val="center"/>
              <w:rPr>
                <w:rFonts w:ascii="Calibri" w:hAnsi="Calibri" w:cs="Calibri"/>
              </w:rPr>
            </w:pPr>
            <w:r w:rsidRPr="00303E07">
              <w:rPr>
                <w:rFonts w:ascii="Calibri" w:hAnsi="Calibri" w:cs="Calibri"/>
                <w:i/>
                <w:iCs/>
                <w:color w:val="808080"/>
                <w:sz w:val="20"/>
              </w:rPr>
              <w:t>1 000,00 € HT</w:t>
            </w:r>
          </w:p>
        </w:tc>
        <w:tc>
          <w:tcPr>
            <w:tcW w:w="2759" w:type="dxa"/>
            <w:shd w:val="clear" w:color="auto" w:fill="C8CDD2" w:themeFill="accent2"/>
            <w:vAlign w:val="center"/>
          </w:tcPr>
          <w:p w14:paraId="30B9D568" w14:textId="77777777" w:rsidR="00DD3EB5" w:rsidRPr="00303E07" w:rsidRDefault="00DD3EB5" w:rsidP="0034047B">
            <w:pPr>
              <w:jc w:val="center"/>
              <w:rPr>
                <w:rFonts w:ascii="Calibri" w:hAnsi="Calibri" w:cs="Calibri"/>
                <w:i/>
                <w:iCs/>
                <w:color w:val="808080"/>
                <w:sz w:val="20"/>
              </w:rPr>
            </w:pPr>
            <w:r w:rsidRPr="00303E07">
              <w:rPr>
                <w:rFonts w:ascii="Calibri" w:hAnsi="Calibri" w:cs="Calibri"/>
                <w:i/>
                <w:iCs/>
                <w:color w:val="808080"/>
                <w:sz w:val="20"/>
              </w:rPr>
              <w:t>DETR – 1 000€HT,</w:t>
            </w:r>
          </w:p>
          <w:p w14:paraId="643CD437" w14:textId="77777777" w:rsidR="00DD3EB5" w:rsidRDefault="00DD3EB5" w:rsidP="0034047B">
            <w:pPr>
              <w:jc w:val="center"/>
              <w:rPr>
                <w:rFonts w:ascii="Calibri" w:hAnsi="Calibri" w:cs="Calibri"/>
              </w:rPr>
            </w:pPr>
            <w:r w:rsidRPr="00303E07">
              <w:rPr>
                <w:rFonts w:ascii="Calibri" w:hAnsi="Calibri" w:cs="Calibri"/>
                <w:i/>
                <w:iCs/>
                <w:color w:val="808080"/>
                <w:sz w:val="20"/>
              </w:rPr>
              <w:t>CD90 – 2 000€HT</w:t>
            </w:r>
          </w:p>
        </w:tc>
        <w:tc>
          <w:tcPr>
            <w:tcW w:w="2712" w:type="dxa"/>
            <w:shd w:val="clear" w:color="auto" w:fill="C8CDD2" w:themeFill="accent2"/>
            <w:vAlign w:val="center"/>
          </w:tcPr>
          <w:p w14:paraId="0CA62F3B" w14:textId="77777777" w:rsidR="00DD3EB5" w:rsidRPr="00303E07" w:rsidRDefault="00DD3EB5" w:rsidP="0034047B">
            <w:pPr>
              <w:jc w:val="center"/>
              <w:rPr>
                <w:rFonts w:ascii="Calibri" w:hAnsi="Calibri" w:cs="Calibri"/>
                <w:i/>
                <w:iCs/>
                <w:color w:val="808080"/>
                <w:sz w:val="20"/>
              </w:rPr>
            </w:pPr>
            <w:r w:rsidRPr="00303E07">
              <w:rPr>
                <w:rFonts w:ascii="Calibri" w:hAnsi="Calibri" w:cs="Calibri"/>
                <w:i/>
                <w:iCs/>
                <w:color w:val="808080"/>
                <w:sz w:val="20"/>
              </w:rPr>
              <w:t>Fonds éclairage public : 25%</w:t>
            </w:r>
          </w:p>
          <w:p w14:paraId="5E6E9777" w14:textId="77777777" w:rsidR="00DD3EB5" w:rsidRDefault="00DD3EB5" w:rsidP="0034047B">
            <w:pPr>
              <w:jc w:val="center"/>
              <w:rPr>
                <w:rFonts w:ascii="Calibri" w:hAnsi="Calibri" w:cs="Calibri"/>
              </w:rPr>
            </w:pPr>
            <w:r w:rsidRPr="00303E07">
              <w:rPr>
                <w:rFonts w:ascii="Calibri" w:hAnsi="Calibri" w:cs="Calibri"/>
                <w:i/>
                <w:iCs/>
                <w:color w:val="808080"/>
                <w:sz w:val="20"/>
              </w:rPr>
              <w:t>Fonds de transition énergétique : 3</w:t>
            </w:r>
            <w:r>
              <w:rPr>
                <w:rFonts w:ascii="Calibri" w:hAnsi="Calibri" w:cs="Calibri"/>
                <w:i/>
                <w:iCs/>
                <w:color w:val="808080"/>
                <w:sz w:val="20"/>
              </w:rPr>
              <w:t> </w:t>
            </w:r>
            <w:r w:rsidRPr="00303E07">
              <w:rPr>
                <w:rFonts w:ascii="Calibri" w:hAnsi="Calibri" w:cs="Calibri"/>
                <w:i/>
                <w:iCs/>
                <w:color w:val="808080"/>
                <w:sz w:val="20"/>
              </w:rPr>
              <w:t>000€</w:t>
            </w:r>
          </w:p>
        </w:tc>
      </w:tr>
      <w:tr w:rsidR="00DD3EB5" w14:paraId="45C749F1" w14:textId="77777777" w:rsidTr="00DD3EB5">
        <w:tc>
          <w:tcPr>
            <w:tcW w:w="1129" w:type="dxa"/>
            <w:vAlign w:val="center"/>
          </w:tcPr>
          <w:p w14:paraId="7772FB37" w14:textId="77777777" w:rsidR="00DD3EB5" w:rsidRDefault="00DD3EB5" w:rsidP="0034047B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835" w:type="dxa"/>
          </w:tcPr>
          <w:p w14:paraId="111C67B7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1407" w:type="dxa"/>
          </w:tcPr>
          <w:p w14:paraId="09C39F57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1888" w:type="dxa"/>
          </w:tcPr>
          <w:p w14:paraId="30C48780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1352" w:type="dxa"/>
          </w:tcPr>
          <w:p w14:paraId="7E8F0A7E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1434" w:type="dxa"/>
          </w:tcPr>
          <w:p w14:paraId="50929189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1478" w:type="dxa"/>
          </w:tcPr>
          <w:p w14:paraId="21E62816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1589" w:type="dxa"/>
          </w:tcPr>
          <w:p w14:paraId="159C9C60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1918" w:type="dxa"/>
          </w:tcPr>
          <w:p w14:paraId="3427D42F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1860" w:type="dxa"/>
          </w:tcPr>
          <w:p w14:paraId="7703E996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2759" w:type="dxa"/>
          </w:tcPr>
          <w:p w14:paraId="6C250983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2712" w:type="dxa"/>
          </w:tcPr>
          <w:p w14:paraId="63EAE7B0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</w:tr>
      <w:tr w:rsidR="00DD3EB5" w14:paraId="730E0002" w14:textId="77777777" w:rsidTr="00DD3EB5">
        <w:tc>
          <w:tcPr>
            <w:tcW w:w="1129" w:type="dxa"/>
            <w:vAlign w:val="center"/>
          </w:tcPr>
          <w:p w14:paraId="096C77D3" w14:textId="77777777" w:rsidR="00DD3EB5" w:rsidRDefault="00DD3EB5" w:rsidP="0034047B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835" w:type="dxa"/>
          </w:tcPr>
          <w:p w14:paraId="213D81E4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1407" w:type="dxa"/>
          </w:tcPr>
          <w:p w14:paraId="4FACD00F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1888" w:type="dxa"/>
          </w:tcPr>
          <w:p w14:paraId="33B6AD30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1352" w:type="dxa"/>
          </w:tcPr>
          <w:p w14:paraId="021EC6D5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1434" w:type="dxa"/>
          </w:tcPr>
          <w:p w14:paraId="71BE9C4A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1478" w:type="dxa"/>
          </w:tcPr>
          <w:p w14:paraId="387EA498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1589" w:type="dxa"/>
          </w:tcPr>
          <w:p w14:paraId="6D7D2060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1918" w:type="dxa"/>
          </w:tcPr>
          <w:p w14:paraId="744FF5D0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1860" w:type="dxa"/>
          </w:tcPr>
          <w:p w14:paraId="3A961EFB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2759" w:type="dxa"/>
          </w:tcPr>
          <w:p w14:paraId="2C2F44BF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2712" w:type="dxa"/>
          </w:tcPr>
          <w:p w14:paraId="2C6D2AC1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</w:tr>
      <w:tr w:rsidR="00DD3EB5" w14:paraId="57FF255A" w14:textId="77777777" w:rsidTr="00DD3EB5">
        <w:tc>
          <w:tcPr>
            <w:tcW w:w="1129" w:type="dxa"/>
            <w:vAlign w:val="center"/>
          </w:tcPr>
          <w:p w14:paraId="7B233B05" w14:textId="77777777" w:rsidR="00DD3EB5" w:rsidRDefault="00DD3EB5" w:rsidP="0034047B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835" w:type="dxa"/>
          </w:tcPr>
          <w:p w14:paraId="119C170B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1407" w:type="dxa"/>
          </w:tcPr>
          <w:p w14:paraId="2C2CCDF3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1888" w:type="dxa"/>
          </w:tcPr>
          <w:p w14:paraId="4DE5ABA8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1352" w:type="dxa"/>
          </w:tcPr>
          <w:p w14:paraId="7EF737B3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1434" w:type="dxa"/>
          </w:tcPr>
          <w:p w14:paraId="6D20CEE7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1478" w:type="dxa"/>
          </w:tcPr>
          <w:p w14:paraId="1EAE5DF2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1589" w:type="dxa"/>
          </w:tcPr>
          <w:p w14:paraId="2256C14B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1918" w:type="dxa"/>
          </w:tcPr>
          <w:p w14:paraId="75420C72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1860" w:type="dxa"/>
          </w:tcPr>
          <w:p w14:paraId="01E46615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2759" w:type="dxa"/>
          </w:tcPr>
          <w:p w14:paraId="322CE010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2712" w:type="dxa"/>
          </w:tcPr>
          <w:p w14:paraId="7E9C94A3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</w:tr>
      <w:tr w:rsidR="00DD3EB5" w14:paraId="2746DCD8" w14:textId="77777777" w:rsidTr="00DD3EB5">
        <w:tc>
          <w:tcPr>
            <w:tcW w:w="1129" w:type="dxa"/>
            <w:vAlign w:val="center"/>
          </w:tcPr>
          <w:p w14:paraId="7248DC83" w14:textId="77777777" w:rsidR="00DD3EB5" w:rsidRDefault="00DD3EB5" w:rsidP="0034047B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835" w:type="dxa"/>
          </w:tcPr>
          <w:p w14:paraId="7040803A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1407" w:type="dxa"/>
          </w:tcPr>
          <w:p w14:paraId="75842DF9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1888" w:type="dxa"/>
          </w:tcPr>
          <w:p w14:paraId="6AE4A1DD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1352" w:type="dxa"/>
          </w:tcPr>
          <w:p w14:paraId="60229797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1434" w:type="dxa"/>
          </w:tcPr>
          <w:p w14:paraId="2A1E62E2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1478" w:type="dxa"/>
          </w:tcPr>
          <w:p w14:paraId="6AC44892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1589" w:type="dxa"/>
          </w:tcPr>
          <w:p w14:paraId="07210C64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1918" w:type="dxa"/>
          </w:tcPr>
          <w:p w14:paraId="19E51BD7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1860" w:type="dxa"/>
          </w:tcPr>
          <w:p w14:paraId="0569D3D6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2759" w:type="dxa"/>
          </w:tcPr>
          <w:p w14:paraId="47F06C38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2712" w:type="dxa"/>
          </w:tcPr>
          <w:p w14:paraId="6D747203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</w:tr>
      <w:tr w:rsidR="00DD3EB5" w14:paraId="09C94CB8" w14:textId="77777777" w:rsidTr="00DD3EB5">
        <w:tc>
          <w:tcPr>
            <w:tcW w:w="1129" w:type="dxa"/>
            <w:vAlign w:val="center"/>
          </w:tcPr>
          <w:p w14:paraId="649318C4" w14:textId="77777777" w:rsidR="00DD3EB5" w:rsidRDefault="00DD3EB5" w:rsidP="0034047B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835" w:type="dxa"/>
          </w:tcPr>
          <w:p w14:paraId="7A2A1049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1407" w:type="dxa"/>
          </w:tcPr>
          <w:p w14:paraId="3ABFAEBD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1888" w:type="dxa"/>
          </w:tcPr>
          <w:p w14:paraId="669F69FD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1352" w:type="dxa"/>
          </w:tcPr>
          <w:p w14:paraId="0CB20D3E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1434" w:type="dxa"/>
          </w:tcPr>
          <w:p w14:paraId="25B2C071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1478" w:type="dxa"/>
          </w:tcPr>
          <w:p w14:paraId="558D7C60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1589" w:type="dxa"/>
          </w:tcPr>
          <w:p w14:paraId="2FE95A19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1918" w:type="dxa"/>
          </w:tcPr>
          <w:p w14:paraId="26324827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1860" w:type="dxa"/>
          </w:tcPr>
          <w:p w14:paraId="7206B630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2759" w:type="dxa"/>
          </w:tcPr>
          <w:p w14:paraId="06884E38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2712" w:type="dxa"/>
          </w:tcPr>
          <w:p w14:paraId="362D7AB5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</w:tr>
      <w:tr w:rsidR="00DD3EB5" w14:paraId="7CAEEF98" w14:textId="77777777" w:rsidTr="00DD3EB5">
        <w:tc>
          <w:tcPr>
            <w:tcW w:w="1129" w:type="dxa"/>
            <w:vAlign w:val="center"/>
          </w:tcPr>
          <w:p w14:paraId="0A90F5F4" w14:textId="77777777" w:rsidR="00DD3EB5" w:rsidRDefault="00DD3EB5" w:rsidP="0034047B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835" w:type="dxa"/>
          </w:tcPr>
          <w:p w14:paraId="76385393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1407" w:type="dxa"/>
          </w:tcPr>
          <w:p w14:paraId="69EB289C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1888" w:type="dxa"/>
          </w:tcPr>
          <w:p w14:paraId="7D81CC66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1352" w:type="dxa"/>
          </w:tcPr>
          <w:p w14:paraId="778B5C30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1434" w:type="dxa"/>
          </w:tcPr>
          <w:p w14:paraId="385C9673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1478" w:type="dxa"/>
          </w:tcPr>
          <w:p w14:paraId="53047ABD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1589" w:type="dxa"/>
          </w:tcPr>
          <w:p w14:paraId="6DE59101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1918" w:type="dxa"/>
          </w:tcPr>
          <w:p w14:paraId="1AF8C63B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1860" w:type="dxa"/>
          </w:tcPr>
          <w:p w14:paraId="54D98A71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2759" w:type="dxa"/>
          </w:tcPr>
          <w:p w14:paraId="38A0F60E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2712" w:type="dxa"/>
          </w:tcPr>
          <w:p w14:paraId="120C4B3C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</w:tr>
      <w:tr w:rsidR="00DD3EB5" w14:paraId="349B1D76" w14:textId="77777777" w:rsidTr="00DD3EB5">
        <w:tc>
          <w:tcPr>
            <w:tcW w:w="1129" w:type="dxa"/>
            <w:vAlign w:val="center"/>
          </w:tcPr>
          <w:p w14:paraId="5E2AA044" w14:textId="77777777" w:rsidR="00DD3EB5" w:rsidRDefault="00DD3EB5" w:rsidP="0034047B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835" w:type="dxa"/>
          </w:tcPr>
          <w:p w14:paraId="245328E5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1407" w:type="dxa"/>
          </w:tcPr>
          <w:p w14:paraId="2554AB04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1888" w:type="dxa"/>
          </w:tcPr>
          <w:p w14:paraId="3C31796B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1352" w:type="dxa"/>
          </w:tcPr>
          <w:p w14:paraId="510BC3DA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1434" w:type="dxa"/>
          </w:tcPr>
          <w:p w14:paraId="4B65750F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1478" w:type="dxa"/>
          </w:tcPr>
          <w:p w14:paraId="0E48ABC0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1589" w:type="dxa"/>
          </w:tcPr>
          <w:p w14:paraId="14F19C6D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1918" w:type="dxa"/>
          </w:tcPr>
          <w:p w14:paraId="140AB381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1860" w:type="dxa"/>
          </w:tcPr>
          <w:p w14:paraId="79950E49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2759" w:type="dxa"/>
          </w:tcPr>
          <w:p w14:paraId="66521016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2712" w:type="dxa"/>
          </w:tcPr>
          <w:p w14:paraId="754008B6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</w:tr>
      <w:tr w:rsidR="00DD3EB5" w14:paraId="625FA265" w14:textId="77777777" w:rsidTr="00DD3EB5">
        <w:tc>
          <w:tcPr>
            <w:tcW w:w="1129" w:type="dxa"/>
            <w:vAlign w:val="center"/>
          </w:tcPr>
          <w:p w14:paraId="3DC60EB6" w14:textId="77777777" w:rsidR="00DD3EB5" w:rsidRDefault="00DD3EB5" w:rsidP="0034047B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835" w:type="dxa"/>
          </w:tcPr>
          <w:p w14:paraId="722F2399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1407" w:type="dxa"/>
          </w:tcPr>
          <w:p w14:paraId="1575895D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1888" w:type="dxa"/>
          </w:tcPr>
          <w:p w14:paraId="59237419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1352" w:type="dxa"/>
          </w:tcPr>
          <w:p w14:paraId="4029CF94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1434" w:type="dxa"/>
          </w:tcPr>
          <w:p w14:paraId="1F0D3B35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1478" w:type="dxa"/>
          </w:tcPr>
          <w:p w14:paraId="59A51CF2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1589" w:type="dxa"/>
          </w:tcPr>
          <w:p w14:paraId="2E544EB3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1918" w:type="dxa"/>
          </w:tcPr>
          <w:p w14:paraId="735BFA3F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1860" w:type="dxa"/>
          </w:tcPr>
          <w:p w14:paraId="2A9C3F32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2759" w:type="dxa"/>
          </w:tcPr>
          <w:p w14:paraId="473121D4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2712" w:type="dxa"/>
          </w:tcPr>
          <w:p w14:paraId="42EB927D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</w:tr>
      <w:tr w:rsidR="00DD3EB5" w14:paraId="79802D03" w14:textId="77777777" w:rsidTr="00DD3EB5">
        <w:tc>
          <w:tcPr>
            <w:tcW w:w="1129" w:type="dxa"/>
            <w:vAlign w:val="center"/>
          </w:tcPr>
          <w:p w14:paraId="09E5E67E" w14:textId="77777777" w:rsidR="00DD3EB5" w:rsidRDefault="00DD3EB5" w:rsidP="0034047B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2835" w:type="dxa"/>
          </w:tcPr>
          <w:p w14:paraId="53C83588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1407" w:type="dxa"/>
          </w:tcPr>
          <w:p w14:paraId="42BA805E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1888" w:type="dxa"/>
          </w:tcPr>
          <w:p w14:paraId="07DB6773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1352" w:type="dxa"/>
          </w:tcPr>
          <w:p w14:paraId="071C5D54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1434" w:type="dxa"/>
          </w:tcPr>
          <w:p w14:paraId="66351BFB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1478" w:type="dxa"/>
          </w:tcPr>
          <w:p w14:paraId="1E7F5C6E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1589" w:type="dxa"/>
          </w:tcPr>
          <w:p w14:paraId="17099F30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1918" w:type="dxa"/>
          </w:tcPr>
          <w:p w14:paraId="672CA2E4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1860" w:type="dxa"/>
          </w:tcPr>
          <w:p w14:paraId="3671F658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2759" w:type="dxa"/>
          </w:tcPr>
          <w:p w14:paraId="4D046EED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  <w:tc>
          <w:tcPr>
            <w:tcW w:w="2712" w:type="dxa"/>
          </w:tcPr>
          <w:p w14:paraId="3E205596" w14:textId="77777777" w:rsidR="00DD3EB5" w:rsidRDefault="00DD3EB5" w:rsidP="0034047B">
            <w:pPr>
              <w:rPr>
                <w:rFonts w:ascii="Calibri" w:hAnsi="Calibri" w:cs="Calibri"/>
              </w:rPr>
            </w:pPr>
          </w:p>
        </w:tc>
      </w:tr>
    </w:tbl>
    <w:p w14:paraId="454BBDE8" w14:textId="77777777" w:rsidR="00121755" w:rsidRDefault="00121755" w:rsidP="0034047B">
      <w:pPr>
        <w:spacing w:after="0" w:line="240" w:lineRule="auto"/>
        <w:rPr>
          <w:rFonts w:ascii="Calibri" w:hAnsi="Calibri" w:cs="Calibri"/>
        </w:rPr>
      </w:pPr>
    </w:p>
    <w:p w14:paraId="05C143D4" w14:textId="77777777" w:rsidR="00DC6A29" w:rsidRDefault="00DC6A29" w:rsidP="0034047B">
      <w:pPr>
        <w:spacing w:after="0" w:line="240" w:lineRule="auto"/>
        <w:rPr>
          <w:rFonts w:ascii="Calibri" w:hAnsi="Calibri" w:cs="Calibri"/>
        </w:rPr>
      </w:pPr>
    </w:p>
    <w:tbl>
      <w:tblPr>
        <w:tblStyle w:val="Grilledutableau"/>
        <w:tblpPr w:leftFromText="141" w:rightFromText="141" w:vertAnchor="text" w:tblpY="1"/>
        <w:tblOverlap w:val="never"/>
        <w:tblW w:w="10485" w:type="dxa"/>
        <w:tblLook w:val="04A0" w:firstRow="1" w:lastRow="0" w:firstColumn="1" w:lastColumn="0" w:noHBand="0" w:noVBand="1"/>
      </w:tblPr>
      <w:tblGrid>
        <w:gridCol w:w="3114"/>
        <w:gridCol w:w="7371"/>
      </w:tblGrid>
      <w:tr w:rsidR="00DC6A29" w:rsidRPr="002A512C" w14:paraId="73F30E48" w14:textId="77777777" w:rsidTr="007B3A48">
        <w:tc>
          <w:tcPr>
            <w:tcW w:w="3114" w:type="dxa"/>
            <w:shd w:val="clear" w:color="auto" w:fill="DCE1E6" w:themeFill="accent1"/>
            <w:vAlign w:val="center"/>
          </w:tcPr>
          <w:p w14:paraId="6253C79F" w14:textId="77777777" w:rsidR="00DC6A29" w:rsidRPr="002A512C" w:rsidRDefault="00DC6A29" w:rsidP="007B3A48">
            <w:pPr>
              <w:rPr>
                <w:rFonts w:ascii="Calibri" w:hAnsi="Calibri" w:cs="Calibri"/>
                <w:b/>
              </w:rPr>
            </w:pPr>
            <w:r w:rsidRPr="002A512C">
              <w:rPr>
                <w:rFonts w:ascii="Calibri" w:hAnsi="Calibri" w:cs="Calibri"/>
                <w:b/>
              </w:rPr>
              <w:t>NOM et Prénom du signataire</w:t>
            </w:r>
          </w:p>
        </w:tc>
        <w:tc>
          <w:tcPr>
            <w:tcW w:w="7371" w:type="dxa"/>
            <w:vAlign w:val="center"/>
          </w:tcPr>
          <w:p w14:paraId="431E1406" w14:textId="77777777" w:rsidR="00DC6A29" w:rsidRPr="002A512C" w:rsidRDefault="00DC6A29" w:rsidP="007B3A48">
            <w:pPr>
              <w:rPr>
                <w:rFonts w:ascii="Calibri" w:hAnsi="Calibri" w:cs="Calibri"/>
              </w:rPr>
            </w:pPr>
          </w:p>
        </w:tc>
      </w:tr>
      <w:tr w:rsidR="00DC6A29" w:rsidRPr="002A512C" w14:paraId="45090359" w14:textId="77777777" w:rsidTr="007B3A48">
        <w:tc>
          <w:tcPr>
            <w:tcW w:w="3114" w:type="dxa"/>
            <w:shd w:val="clear" w:color="auto" w:fill="DCE1E6" w:themeFill="accent1"/>
            <w:vAlign w:val="center"/>
          </w:tcPr>
          <w:p w14:paraId="4E77D3C5" w14:textId="77777777" w:rsidR="00DC6A29" w:rsidRPr="002A512C" w:rsidRDefault="00DC6A29" w:rsidP="007B3A48">
            <w:pPr>
              <w:rPr>
                <w:rFonts w:ascii="Calibri" w:hAnsi="Calibri" w:cs="Calibri"/>
                <w:b/>
              </w:rPr>
            </w:pPr>
            <w:r w:rsidRPr="002A512C">
              <w:rPr>
                <w:rFonts w:ascii="Calibri" w:hAnsi="Calibri" w:cs="Calibri"/>
                <w:b/>
              </w:rPr>
              <w:t>Qualité du signataire</w:t>
            </w:r>
          </w:p>
        </w:tc>
        <w:tc>
          <w:tcPr>
            <w:tcW w:w="7371" w:type="dxa"/>
            <w:vAlign w:val="center"/>
          </w:tcPr>
          <w:p w14:paraId="660410E5" w14:textId="77777777" w:rsidR="00DC6A29" w:rsidRPr="002A512C" w:rsidRDefault="00DC6A29" w:rsidP="007B3A48">
            <w:pPr>
              <w:rPr>
                <w:rFonts w:ascii="Calibri" w:hAnsi="Calibri" w:cs="Calibri"/>
              </w:rPr>
            </w:pPr>
          </w:p>
        </w:tc>
      </w:tr>
      <w:tr w:rsidR="00DC6A29" w:rsidRPr="002A512C" w14:paraId="69272943" w14:textId="77777777" w:rsidTr="007B3A48">
        <w:tc>
          <w:tcPr>
            <w:tcW w:w="3114" w:type="dxa"/>
            <w:shd w:val="clear" w:color="auto" w:fill="DCE1E6" w:themeFill="accent1"/>
            <w:vAlign w:val="center"/>
          </w:tcPr>
          <w:p w14:paraId="05D2453A" w14:textId="77777777" w:rsidR="00DC6A29" w:rsidRPr="002A512C" w:rsidRDefault="00DC6A29" w:rsidP="007B3A48">
            <w:pPr>
              <w:rPr>
                <w:rFonts w:ascii="Calibri" w:hAnsi="Calibri" w:cs="Calibri"/>
                <w:b/>
              </w:rPr>
            </w:pPr>
            <w:r w:rsidRPr="002A512C">
              <w:rPr>
                <w:rFonts w:ascii="Calibri" w:hAnsi="Calibri" w:cs="Calibri"/>
                <w:b/>
              </w:rPr>
              <w:t>Fait à</w:t>
            </w:r>
          </w:p>
        </w:tc>
        <w:tc>
          <w:tcPr>
            <w:tcW w:w="7371" w:type="dxa"/>
            <w:vAlign w:val="center"/>
          </w:tcPr>
          <w:p w14:paraId="6EB67804" w14:textId="77777777" w:rsidR="00DC6A29" w:rsidRPr="002A512C" w:rsidRDefault="00DC6A29" w:rsidP="007B3A48">
            <w:pPr>
              <w:rPr>
                <w:rFonts w:ascii="Calibri" w:hAnsi="Calibri" w:cs="Calibri"/>
              </w:rPr>
            </w:pPr>
          </w:p>
        </w:tc>
      </w:tr>
      <w:tr w:rsidR="00DC6A29" w:rsidRPr="002A512C" w14:paraId="4D17C710" w14:textId="77777777" w:rsidTr="007B3A48">
        <w:tc>
          <w:tcPr>
            <w:tcW w:w="3114" w:type="dxa"/>
            <w:shd w:val="clear" w:color="auto" w:fill="DCE1E6" w:themeFill="accent1"/>
            <w:vAlign w:val="center"/>
          </w:tcPr>
          <w:p w14:paraId="1E66DA44" w14:textId="77777777" w:rsidR="00DC6A29" w:rsidRPr="002A512C" w:rsidRDefault="00DC6A29" w:rsidP="007B3A48">
            <w:pPr>
              <w:rPr>
                <w:rFonts w:ascii="Calibri" w:hAnsi="Calibri" w:cs="Calibri"/>
                <w:b/>
              </w:rPr>
            </w:pPr>
            <w:r w:rsidRPr="002A512C">
              <w:rPr>
                <w:rFonts w:ascii="Calibri" w:hAnsi="Calibri" w:cs="Calibri"/>
                <w:b/>
              </w:rPr>
              <w:t>Le</w:t>
            </w:r>
          </w:p>
        </w:tc>
        <w:tc>
          <w:tcPr>
            <w:tcW w:w="7371" w:type="dxa"/>
            <w:vAlign w:val="center"/>
          </w:tcPr>
          <w:p w14:paraId="6AD01DE5" w14:textId="77777777" w:rsidR="00DC6A29" w:rsidRPr="002A512C" w:rsidRDefault="00DC6A29" w:rsidP="007B3A48">
            <w:pPr>
              <w:rPr>
                <w:rFonts w:ascii="Calibri" w:hAnsi="Calibri" w:cs="Calibri"/>
              </w:rPr>
            </w:pPr>
          </w:p>
        </w:tc>
      </w:tr>
      <w:tr w:rsidR="00DC6A29" w:rsidRPr="002A512C" w14:paraId="52DFFD26" w14:textId="77777777" w:rsidTr="007B3A48">
        <w:trPr>
          <w:trHeight w:val="1019"/>
        </w:trPr>
        <w:tc>
          <w:tcPr>
            <w:tcW w:w="3114" w:type="dxa"/>
            <w:shd w:val="clear" w:color="auto" w:fill="DCE1E6" w:themeFill="accent1"/>
            <w:vAlign w:val="center"/>
          </w:tcPr>
          <w:p w14:paraId="243C87CE" w14:textId="77777777" w:rsidR="00DC6A29" w:rsidRPr="002A512C" w:rsidRDefault="00DC6A29" w:rsidP="007B3A48">
            <w:pPr>
              <w:rPr>
                <w:rFonts w:ascii="Calibri" w:hAnsi="Calibri" w:cs="Calibri"/>
                <w:b/>
              </w:rPr>
            </w:pPr>
            <w:r w:rsidRPr="002A512C">
              <w:rPr>
                <w:rFonts w:ascii="Calibri" w:hAnsi="Calibri" w:cs="Calibri"/>
                <w:b/>
              </w:rPr>
              <w:t>Signature et tampon</w:t>
            </w:r>
          </w:p>
        </w:tc>
        <w:tc>
          <w:tcPr>
            <w:tcW w:w="7371" w:type="dxa"/>
            <w:vAlign w:val="center"/>
          </w:tcPr>
          <w:p w14:paraId="4132BF41" w14:textId="77777777" w:rsidR="00DC6A29" w:rsidRPr="002A512C" w:rsidRDefault="00DC6A29" w:rsidP="007B3A48">
            <w:pPr>
              <w:rPr>
                <w:rFonts w:ascii="Calibri" w:hAnsi="Calibri" w:cs="Calibri"/>
              </w:rPr>
            </w:pPr>
          </w:p>
        </w:tc>
      </w:tr>
    </w:tbl>
    <w:p w14:paraId="75FF8127" w14:textId="6745A21A" w:rsidR="007B3A48" w:rsidRDefault="007B3A48" w:rsidP="0034047B">
      <w:pPr>
        <w:spacing w:after="0" w:line="240" w:lineRule="auto"/>
        <w:rPr>
          <w:rFonts w:ascii="Calibri" w:hAnsi="Calibri" w:cs="Calibri"/>
        </w:rPr>
      </w:pPr>
    </w:p>
    <w:p w14:paraId="25F7F4F9" w14:textId="77777777" w:rsidR="007B3A48" w:rsidRPr="007B3A48" w:rsidRDefault="007B3A48" w:rsidP="007B3A48">
      <w:pPr>
        <w:rPr>
          <w:rFonts w:ascii="Calibri" w:hAnsi="Calibri" w:cs="Calibri"/>
        </w:rPr>
      </w:pPr>
    </w:p>
    <w:p w14:paraId="57B3BE8D" w14:textId="77777777" w:rsidR="007B3A48" w:rsidRPr="007B3A48" w:rsidRDefault="007B3A48" w:rsidP="007B3A48">
      <w:pPr>
        <w:rPr>
          <w:rFonts w:ascii="Calibri" w:hAnsi="Calibri" w:cs="Calibri"/>
        </w:rPr>
      </w:pPr>
    </w:p>
    <w:p w14:paraId="5306F4DF" w14:textId="77777777" w:rsidR="007B3A48" w:rsidRPr="007B3A48" w:rsidRDefault="007B3A48" w:rsidP="007B3A48">
      <w:pPr>
        <w:rPr>
          <w:rFonts w:ascii="Calibri" w:hAnsi="Calibri" w:cs="Calibri"/>
        </w:rPr>
      </w:pPr>
    </w:p>
    <w:p w14:paraId="75689FA6" w14:textId="31597B82" w:rsidR="007B3A48" w:rsidRDefault="007B3A48" w:rsidP="0034047B">
      <w:pPr>
        <w:spacing w:after="0" w:line="240" w:lineRule="auto"/>
        <w:rPr>
          <w:rFonts w:ascii="Calibri" w:hAnsi="Calibri" w:cs="Calibri"/>
        </w:rPr>
      </w:pPr>
    </w:p>
    <w:p w14:paraId="50E3F827" w14:textId="54B3C669" w:rsidR="007B3A48" w:rsidRDefault="007B3A48" w:rsidP="0034047B">
      <w:pPr>
        <w:spacing w:after="0" w:line="240" w:lineRule="auto"/>
        <w:rPr>
          <w:rFonts w:ascii="Calibri" w:hAnsi="Calibri" w:cs="Calibri"/>
        </w:rPr>
      </w:pPr>
    </w:p>
    <w:p w14:paraId="0FCF869C" w14:textId="276BC7B2" w:rsidR="007B3A48" w:rsidRDefault="007B3A48" w:rsidP="0034047B">
      <w:pPr>
        <w:spacing w:after="0" w:line="240" w:lineRule="auto"/>
        <w:rPr>
          <w:rFonts w:ascii="Calibri" w:hAnsi="Calibri" w:cs="Calibri"/>
        </w:rPr>
      </w:pPr>
      <w:bookmarkStart w:id="2" w:name="_GoBack"/>
      <w:bookmarkEnd w:id="2"/>
    </w:p>
    <w:p w14:paraId="3E6F3E93" w14:textId="239A26B4" w:rsidR="00AE0A65" w:rsidRDefault="007B3A48" w:rsidP="00AE0A65">
      <w:pPr>
        <w:pStyle w:val="Notedebasdepage"/>
        <w:rPr>
          <w:rFonts w:ascii="Calibri" w:hAnsi="Calibri"/>
          <w:i/>
        </w:rPr>
      </w:pPr>
      <w:r w:rsidRPr="008D7154">
        <w:rPr>
          <w:rFonts w:ascii="Calibri" w:hAnsi="Calibri"/>
        </w:rPr>
        <w:t>Travaux non éligibles au Fonds Eclairage Public</w:t>
      </w:r>
      <w:r w:rsidRPr="008D7154">
        <w:rPr>
          <w:rFonts w:ascii="Calibri" w:hAnsi="Calibri" w:cs="Calibri"/>
        </w:rPr>
        <w:t> </w:t>
      </w:r>
      <w:r w:rsidRPr="008D7154">
        <w:rPr>
          <w:rFonts w:ascii="Calibri" w:hAnsi="Calibri"/>
        </w:rPr>
        <w:t xml:space="preserve">: </w:t>
      </w:r>
      <w:r>
        <w:rPr>
          <w:rFonts w:ascii="Calibri" w:hAnsi="Calibri"/>
        </w:rPr>
        <w:t xml:space="preserve"> Voir la liste des investissements éligibles disponible sur le site internet de TDE 90 :  </w:t>
      </w:r>
      <w:hyperlink r:id="rId10" w:history="1">
        <w:r w:rsidRPr="003F1BAA">
          <w:rPr>
            <w:rStyle w:val="Lienhypertexte"/>
            <w:rFonts w:ascii="Calibri" w:hAnsi="Calibri"/>
            <w:i/>
          </w:rPr>
          <w:t>https://www.territoiredenergie90.fr/wp-content/uploads/2026/04/travaux-eligibles-R2-EP.pdf</w:t>
        </w:r>
      </w:hyperlink>
    </w:p>
    <w:sectPr w:rsidR="00AE0A65" w:rsidSect="00AE0A65">
      <w:headerReference w:type="default" r:id="rId11"/>
      <w:pgSz w:w="23811" w:h="16838" w:orient="landscape" w:code="8"/>
      <w:pgMar w:top="1417" w:right="1585" w:bottom="1417" w:left="993" w:header="754" w:footer="17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771AF56" w14:textId="77777777" w:rsidR="00637E46" w:rsidRDefault="00637E46" w:rsidP="0001446C">
      <w:pPr>
        <w:spacing w:after="0" w:line="240" w:lineRule="auto"/>
      </w:pPr>
      <w:r>
        <w:separator/>
      </w:r>
    </w:p>
  </w:endnote>
  <w:endnote w:type="continuationSeparator" w:id="0">
    <w:p w14:paraId="102EA1E0" w14:textId="77777777" w:rsidR="00637E46" w:rsidRDefault="00637E46" w:rsidP="000144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tillium">
    <w:altName w:val="Calibri"/>
    <w:panose1 w:val="000005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F8CA607" w14:textId="77777777" w:rsidR="00637E46" w:rsidRDefault="00637E46" w:rsidP="0001446C">
      <w:pPr>
        <w:spacing w:after="0" w:line="240" w:lineRule="auto"/>
      </w:pPr>
      <w:r>
        <w:separator/>
      </w:r>
    </w:p>
  </w:footnote>
  <w:footnote w:type="continuationSeparator" w:id="0">
    <w:p w14:paraId="5E12F84D" w14:textId="77777777" w:rsidR="00637E46" w:rsidRDefault="00637E46" w:rsidP="0001446C">
      <w:pPr>
        <w:spacing w:after="0" w:line="240" w:lineRule="auto"/>
      </w:pPr>
      <w:r>
        <w:continuationSeparator/>
      </w:r>
    </w:p>
  </w:footnote>
  <w:footnote w:id="1">
    <w:p w14:paraId="6035F7D8" w14:textId="77777777" w:rsidR="007B3A48" w:rsidRPr="008D7154" w:rsidRDefault="007B3A48" w:rsidP="00D66F94">
      <w:pPr>
        <w:pStyle w:val="Notedebasdepage"/>
        <w:rPr>
          <w:rFonts w:ascii="Calibri" w:hAnsi="Calibri"/>
        </w:rPr>
      </w:pPr>
    </w:p>
  </w:footnote>
  <w:footnote w:id="2">
    <w:p w14:paraId="3C1190DD" w14:textId="77777777" w:rsidR="007B3A48" w:rsidRPr="008D7154" w:rsidRDefault="007B3A48" w:rsidP="007B3A48">
      <w:pPr>
        <w:pStyle w:val="Notedebasdepage"/>
        <w:rPr>
          <w:rFonts w:ascii="Calibri" w:hAnsi="Calibri"/>
        </w:rPr>
      </w:pPr>
    </w:p>
    <w:p w14:paraId="1A15FE92" w14:textId="36FE1160" w:rsidR="00D9064A" w:rsidRPr="008D7154" w:rsidRDefault="00D9064A" w:rsidP="00D66F94">
      <w:pPr>
        <w:pStyle w:val="Notedebasdepage"/>
        <w:rPr>
          <w:rFonts w:ascii="Calibri" w:hAnsi="Calibri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44B673" w14:textId="0CE6B553" w:rsidR="00D9064A" w:rsidRDefault="00D9064A" w:rsidP="00E273EF">
    <w:pPr>
      <w:pStyle w:val="En-tte"/>
      <w:jc w:val="center"/>
    </w:pPr>
    <w:r>
      <w:rPr>
        <w:noProof/>
        <w:lang w:eastAsia="fr-FR"/>
      </w:rPr>
      <w:drawing>
        <wp:inline distT="0" distB="0" distL="0" distR="0" wp14:anchorId="1B669683" wp14:editId="49A8EEF0">
          <wp:extent cx="1264920" cy="481584"/>
          <wp:effectExtent l="0" t="0" r="0" b="0"/>
          <wp:docPr id="6" name="Imag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te90 mai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64920" cy="48158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9C6D618" w14:textId="77777777" w:rsidR="007B3A48" w:rsidRDefault="007B3A48" w:rsidP="00E273EF">
    <w:pPr>
      <w:pStyle w:val="En-tte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575B08" w14:textId="4FC840FF" w:rsidR="00D9064A" w:rsidRDefault="007B3A48" w:rsidP="007B3A48">
    <w:pPr>
      <w:pStyle w:val="En-tte"/>
      <w:tabs>
        <w:tab w:val="left" w:pos="6061"/>
      </w:tabs>
    </w:pPr>
    <w:r>
      <w:tab/>
    </w:r>
    <w:r w:rsidR="00D9064A">
      <w:rPr>
        <w:noProof/>
        <w:lang w:eastAsia="fr-FR"/>
      </w:rPr>
      <w:drawing>
        <wp:inline distT="0" distB="0" distL="0" distR="0" wp14:anchorId="70E354BC" wp14:editId="5C36B18C">
          <wp:extent cx="1264920" cy="481584"/>
          <wp:effectExtent l="0" t="0" r="0" b="0"/>
          <wp:docPr id="5" name="Imag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te90 mai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64920" cy="48158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8E0E26"/>
    <w:multiLevelType w:val="hybridMultilevel"/>
    <w:tmpl w:val="F89CFFD8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24446A"/>
    <w:multiLevelType w:val="hybridMultilevel"/>
    <w:tmpl w:val="34286D38"/>
    <w:lvl w:ilvl="0" w:tplc="99108C56">
      <w:numFmt w:val="bullet"/>
      <w:lvlText w:val="-"/>
      <w:lvlJc w:val="left"/>
      <w:pPr>
        <w:ind w:left="720" w:hanging="360"/>
      </w:pPr>
      <w:rPr>
        <w:rFonts w:ascii="Trebuchet MS" w:eastAsiaTheme="minorHAnsi" w:hAnsi="Trebuchet MS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6453DB"/>
    <w:multiLevelType w:val="hybridMultilevel"/>
    <w:tmpl w:val="A1D292A2"/>
    <w:lvl w:ilvl="0" w:tplc="96386F76">
      <w:start w:val="3"/>
      <w:numFmt w:val="bullet"/>
      <w:lvlText w:val="-"/>
      <w:lvlJc w:val="left"/>
      <w:pPr>
        <w:ind w:left="720" w:hanging="360"/>
      </w:pPr>
      <w:rPr>
        <w:rFonts w:ascii="Trebuchet MS" w:eastAsiaTheme="minorHAnsi" w:hAnsi="Trebuchet MS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64678D"/>
    <w:multiLevelType w:val="hybridMultilevel"/>
    <w:tmpl w:val="1DAA81A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B80515"/>
    <w:multiLevelType w:val="hybridMultilevel"/>
    <w:tmpl w:val="6562C476"/>
    <w:lvl w:ilvl="0" w:tplc="D9E6FF5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4D20DA"/>
    <w:multiLevelType w:val="hybridMultilevel"/>
    <w:tmpl w:val="012C3F5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C4D35F9"/>
    <w:multiLevelType w:val="hybridMultilevel"/>
    <w:tmpl w:val="D4509532"/>
    <w:lvl w:ilvl="0" w:tplc="34FE5B38"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E68548B"/>
    <w:multiLevelType w:val="hybridMultilevel"/>
    <w:tmpl w:val="1E8C2B8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81E7157"/>
    <w:multiLevelType w:val="hybridMultilevel"/>
    <w:tmpl w:val="E932C49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BB6393C"/>
    <w:multiLevelType w:val="hybridMultilevel"/>
    <w:tmpl w:val="DC0A201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C691293"/>
    <w:multiLevelType w:val="hybridMultilevel"/>
    <w:tmpl w:val="BFF22C48"/>
    <w:lvl w:ilvl="0" w:tplc="ED8E0B46">
      <w:start w:val="3"/>
      <w:numFmt w:val="bullet"/>
      <w:lvlText w:val="-"/>
      <w:lvlJc w:val="left"/>
      <w:pPr>
        <w:ind w:left="720" w:hanging="360"/>
      </w:pPr>
      <w:rPr>
        <w:rFonts w:ascii="Trebuchet MS" w:eastAsiaTheme="minorHAnsi" w:hAnsi="Trebuchet MS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0"/>
  </w:num>
  <w:num w:numId="4">
    <w:abstractNumId w:val="7"/>
  </w:num>
  <w:num w:numId="5">
    <w:abstractNumId w:val="4"/>
  </w:num>
  <w:num w:numId="6">
    <w:abstractNumId w:val="8"/>
  </w:num>
  <w:num w:numId="7">
    <w:abstractNumId w:val="1"/>
  </w:num>
  <w:num w:numId="8">
    <w:abstractNumId w:val="4"/>
  </w:num>
  <w:num w:numId="9">
    <w:abstractNumId w:val="8"/>
  </w:num>
  <w:num w:numId="10">
    <w:abstractNumId w:val="0"/>
  </w:num>
  <w:num w:numId="11">
    <w:abstractNumId w:val="5"/>
  </w:num>
  <w:num w:numId="12">
    <w:abstractNumId w:val="3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attachedTemplate r:id="rId1"/>
  <w:defaultTabStop w:val="708"/>
  <w:hyphenationZone w:val="425"/>
  <w:drawingGridHorizontalSpacing w:val="110"/>
  <w:drawingGridVerticalSpacing w:val="299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0B0C"/>
    <w:rsid w:val="00001D5F"/>
    <w:rsid w:val="00002B4B"/>
    <w:rsid w:val="00006000"/>
    <w:rsid w:val="00006366"/>
    <w:rsid w:val="00011021"/>
    <w:rsid w:val="000115E5"/>
    <w:rsid w:val="00013CA7"/>
    <w:rsid w:val="0001446C"/>
    <w:rsid w:val="000217B5"/>
    <w:rsid w:val="00022877"/>
    <w:rsid w:val="00022EF4"/>
    <w:rsid w:val="00024305"/>
    <w:rsid w:val="00027E74"/>
    <w:rsid w:val="00031346"/>
    <w:rsid w:val="00031D7D"/>
    <w:rsid w:val="00034800"/>
    <w:rsid w:val="0003776E"/>
    <w:rsid w:val="00042779"/>
    <w:rsid w:val="00042E9E"/>
    <w:rsid w:val="00043DA9"/>
    <w:rsid w:val="00044C2C"/>
    <w:rsid w:val="00045115"/>
    <w:rsid w:val="00047EF3"/>
    <w:rsid w:val="00053D45"/>
    <w:rsid w:val="000563AA"/>
    <w:rsid w:val="0006413B"/>
    <w:rsid w:val="00075769"/>
    <w:rsid w:val="000810BA"/>
    <w:rsid w:val="0008198B"/>
    <w:rsid w:val="00086CA9"/>
    <w:rsid w:val="00091DB8"/>
    <w:rsid w:val="00094057"/>
    <w:rsid w:val="00096D6E"/>
    <w:rsid w:val="000A0D60"/>
    <w:rsid w:val="000A6E1B"/>
    <w:rsid w:val="000B11B8"/>
    <w:rsid w:val="000B3AB1"/>
    <w:rsid w:val="000B3C66"/>
    <w:rsid w:val="000B4062"/>
    <w:rsid w:val="000B471B"/>
    <w:rsid w:val="000C0D5A"/>
    <w:rsid w:val="000C7BF4"/>
    <w:rsid w:val="000D0DC8"/>
    <w:rsid w:val="000D2DBF"/>
    <w:rsid w:val="000E6F54"/>
    <w:rsid w:val="000F2DAB"/>
    <w:rsid w:val="000F61E8"/>
    <w:rsid w:val="001015A2"/>
    <w:rsid w:val="0010794D"/>
    <w:rsid w:val="001214D0"/>
    <w:rsid w:val="00121755"/>
    <w:rsid w:val="00130846"/>
    <w:rsid w:val="00133335"/>
    <w:rsid w:val="001333CB"/>
    <w:rsid w:val="001342E8"/>
    <w:rsid w:val="00135193"/>
    <w:rsid w:val="001366B4"/>
    <w:rsid w:val="00136C82"/>
    <w:rsid w:val="00141421"/>
    <w:rsid w:val="001429B5"/>
    <w:rsid w:val="00147A5A"/>
    <w:rsid w:val="00150164"/>
    <w:rsid w:val="00151342"/>
    <w:rsid w:val="0015301B"/>
    <w:rsid w:val="00166459"/>
    <w:rsid w:val="00166EF5"/>
    <w:rsid w:val="00170C43"/>
    <w:rsid w:val="00172320"/>
    <w:rsid w:val="00173958"/>
    <w:rsid w:val="001771AA"/>
    <w:rsid w:val="00181294"/>
    <w:rsid w:val="00184623"/>
    <w:rsid w:val="00184EA4"/>
    <w:rsid w:val="001851F6"/>
    <w:rsid w:val="0018608E"/>
    <w:rsid w:val="00187B58"/>
    <w:rsid w:val="00191F2C"/>
    <w:rsid w:val="00194D04"/>
    <w:rsid w:val="00195E9B"/>
    <w:rsid w:val="00196066"/>
    <w:rsid w:val="001A153F"/>
    <w:rsid w:val="001A7CB3"/>
    <w:rsid w:val="001B4896"/>
    <w:rsid w:val="001B66E4"/>
    <w:rsid w:val="001C0918"/>
    <w:rsid w:val="001C60B8"/>
    <w:rsid w:val="001C74CA"/>
    <w:rsid w:val="001D5337"/>
    <w:rsid w:val="001D5E99"/>
    <w:rsid w:val="001D633E"/>
    <w:rsid w:val="001E1E81"/>
    <w:rsid w:val="001F0B0C"/>
    <w:rsid w:val="001F3C77"/>
    <w:rsid w:val="001F4C0B"/>
    <w:rsid w:val="001F4E30"/>
    <w:rsid w:val="001F7446"/>
    <w:rsid w:val="002012EB"/>
    <w:rsid w:val="002020A6"/>
    <w:rsid w:val="0020234B"/>
    <w:rsid w:val="002027FD"/>
    <w:rsid w:val="00206C57"/>
    <w:rsid w:val="00207AD5"/>
    <w:rsid w:val="00211394"/>
    <w:rsid w:val="002119CC"/>
    <w:rsid w:val="0022016D"/>
    <w:rsid w:val="0022191C"/>
    <w:rsid w:val="00233E85"/>
    <w:rsid w:val="00240C91"/>
    <w:rsid w:val="00240FC7"/>
    <w:rsid w:val="002451FD"/>
    <w:rsid w:val="0025241F"/>
    <w:rsid w:val="00253F3B"/>
    <w:rsid w:val="00254E5F"/>
    <w:rsid w:val="00260F11"/>
    <w:rsid w:val="00262E44"/>
    <w:rsid w:val="002642E9"/>
    <w:rsid w:val="00271B0A"/>
    <w:rsid w:val="00277A5F"/>
    <w:rsid w:val="00280CF4"/>
    <w:rsid w:val="002815C3"/>
    <w:rsid w:val="002839FA"/>
    <w:rsid w:val="002841B8"/>
    <w:rsid w:val="00284A79"/>
    <w:rsid w:val="002871FC"/>
    <w:rsid w:val="002873B0"/>
    <w:rsid w:val="002919DD"/>
    <w:rsid w:val="00295B78"/>
    <w:rsid w:val="00296F36"/>
    <w:rsid w:val="002979DB"/>
    <w:rsid w:val="002A1C0B"/>
    <w:rsid w:val="002A512C"/>
    <w:rsid w:val="002B00D0"/>
    <w:rsid w:val="002B2574"/>
    <w:rsid w:val="002B2629"/>
    <w:rsid w:val="002B3238"/>
    <w:rsid w:val="002B5ED4"/>
    <w:rsid w:val="002B6793"/>
    <w:rsid w:val="002C473E"/>
    <w:rsid w:val="002C54FC"/>
    <w:rsid w:val="002D0E7C"/>
    <w:rsid w:val="002D2897"/>
    <w:rsid w:val="002D6347"/>
    <w:rsid w:val="002D64D4"/>
    <w:rsid w:val="002D6CFF"/>
    <w:rsid w:val="002D7D12"/>
    <w:rsid w:val="002E03AC"/>
    <w:rsid w:val="002E226D"/>
    <w:rsid w:val="002E36C4"/>
    <w:rsid w:val="002F457E"/>
    <w:rsid w:val="002F6B3D"/>
    <w:rsid w:val="00303E07"/>
    <w:rsid w:val="003040FB"/>
    <w:rsid w:val="0031264B"/>
    <w:rsid w:val="00317580"/>
    <w:rsid w:val="00317DC6"/>
    <w:rsid w:val="00321BD8"/>
    <w:rsid w:val="00331943"/>
    <w:rsid w:val="00335179"/>
    <w:rsid w:val="0034047B"/>
    <w:rsid w:val="0034185A"/>
    <w:rsid w:val="00343CEF"/>
    <w:rsid w:val="0034719E"/>
    <w:rsid w:val="0034759E"/>
    <w:rsid w:val="0035308B"/>
    <w:rsid w:val="003606F5"/>
    <w:rsid w:val="00360E34"/>
    <w:rsid w:val="0036767E"/>
    <w:rsid w:val="00383A16"/>
    <w:rsid w:val="0039126C"/>
    <w:rsid w:val="00393CD4"/>
    <w:rsid w:val="00394F27"/>
    <w:rsid w:val="003A3AFA"/>
    <w:rsid w:val="003A44E3"/>
    <w:rsid w:val="003A4A52"/>
    <w:rsid w:val="003B07DE"/>
    <w:rsid w:val="003B1605"/>
    <w:rsid w:val="003B5D94"/>
    <w:rsid w:val="003B7061"/>
    <w:rsid w:val="003B7EA7"/>
    <w:rsid w:val="003C4DAD"/>
    <w:rsid w:val="003D123B"/>
    <w:rsid w:val="003D1C8A"/>
    <w:rsid w:val="003D6534"/>
    <w:rsid w:val="003E08B7"/>
    <w:rsid w:val="003F1F61"/>
    <w:rsid w:val="003F2FA3"/>
    <w:rsid w:val="003F54C1"/>
    <w:rsid w:val="003F615B"/>
    <w:rsid w:val="003F677D"/>
    <w:rsid w:val="003F6954"/>
    <w:rsid w:val="004038AC"/>
    <w:rsid w:val="00403EAC"/>
    <w:rsid w:val="0040665D"/>
    <w:rsid w:val="0041216A"/>
    <w:rsid w:val="00414ED4"/>
    <w:rsid w:val="004167E5"/>
    <w:rsid w:val="004250C5"/>
    <w:rsid w:val="00426B08"/>
    <w:rsid w:val="004337CB"/>
    <w:rsid w:val="004354F3"/>
    <w:rsid w:val="004379F8"/>
    <w:rsid w:val="00444E18"/>
    <w:rsid w:val="00447120"/>
    <w:rsid w:val="00451E05"/>
    <w:rsid w:val="0045720A"/>
    <w:rsid w:val="00473CC0"/>
    <w:rsid w:val="00474A04"/>
    <w:rsid w:val="0047684A"/>
    <w:rsid w:val="00477D47"/>
    <w:rsid w:val="004830FB"/>
    <w:rsid w:val="00491887"/>
    <w:rsid w:val="004978DF"/>
    <w:rsid w:val="004B4065"/>
    <w:rsid w:val="004B59B4"/>
    <w:rsid w:val="004B5F47"/>
    <w:rsid w:val="004B762A"/>
    <w:rsid w:val="004C2843"/>
    <w:rsid w:val="004C3DE3"/>
    <w:rsid w:val="004C4C1A"/>
    <w:rsid w:val="004C5DD0"/>
    <w:rsid w:val="004D1D5C"/>
    <w:rsid w:val="004D2EE1"/>
    <w:rsid w:val="004E2538"/>
    <w:rsid w:val="004E5769"/>
    <w:rsid w:val="004E57CB"/>
    <w:rsid w:val="004E69CB"/>
    <w:rsid w:val="004F28F5"/>
    <w:rsid w:val="00501E1E"/>
    <w:rsid w:val="0050426B"/>
    <w:rsid w:val="005050AB"/>
    <w:rsid w:val="00505BFB"/>
    <w:rsid w:val="00507127"/>
    <w:rsid w:val="00507582"/>
    <w:rsid w:val="00510904"/>
    <w:rsid w:val="00513DD3"/>
    <w:rsid w:val="00515CC1"/>
    <w:rsid w:val="0052008D"/>
    <w:rsid w:val="005222A6"/>
    <w:rsid w:val="00534F79"/>
    <w:rsid w:val="0053571D"/>
    <w:rsid w:val="00537790"/>
    <w:rsid w:val="00540A04"/>
    <w:rsid w:val="005506AC"/>
    <w:rsid w:val="00551B33"/>
    <w:rsid w:val="00561F5D"/>
    <w:rsid w:val="00562044"/>
    <w:rsid w:val="00562986"/>
    <w:rsid w:val="005656FF"/>
    <w:rsid w:val="0056573A"/>
    <w:rsid w:val="00570CC5"/>
    <w:rsid w:val="00571A81"/>
    <w:rsid w:val="00572A14"/>
    <w:rsid w:val="0058472F"/>
    <w:rsid w:val="00586445"/>
    <w:rsid w:val="005971F9"/>
    <w:rsid w:val="005A0C34"/>
    <w:rsid w:val="005A3BBE"/>
    <w:rsid w:val="005B02A8"/>
    <w:rsid w:val="005B3265"/>
    <w:rsid w:val="005B3FF2"/>
    <w:rsid w:val="005B68E5"/>
    <w:rsid w:val="005C1FE1"/>
    <w:rsid w:val="005C7D90"/>
    <w:rsid w:val="005D2D2E"/>
    <w:rsid w:val="005D5A7C"/>
    <w:rsid w:val="005D7331"/>
    <w:rsid w:val="005E1097"/>
    <w:rsid w:val="005E1720"/>
    <w:rsid w:val="005E6F91"/>
    <w:rsid w:val="005F02FF"/>
    <w:rsid w:val="005F1B79"/>
    <w:rsid w:val="005F38A8"/>
    <w:rsid w:val="005F6E3A"/>
    <w:rsid w:val="00600BC7"/>
    <w:rsid w:val="0060231C"/>
    <w:rsid w:val="006051C9"/>
    <w:rsid w:val="0060745B"/>
    <w:rsid w:val="006176C5"/>
    <w:rsid w:val="0062251D"/>
    <w:rsid w:val="006234E4"/>
    <w:rsid w:val="006242E2"/>
    <w:rsid w:val="00637E46"/>
    <w:rsid w:val="00640EF3"/>
    <w:rsid w:val="00641429"/>
    <w:rsid w:val="0064542C"/>
    <w:rsid w:val="006469F4"/>
    <w:rsid w:val="00654B6C"/>
    <w:rsid w:val="00657B02"/>
    <w:rsid w:val="00661985"/>
    <w:rsid w:val="00673171"/>
    <w:rsid w:val="00686445"/>
    <w:rsid w:val="00686EAA"/>
    <w:rsid w:val="006929F2"/>
    <w:rsid w:val="0069321C"/>
    <w:rsid w:val="00694205"/>
    <w:rsid w:val="00694B7C"/>
    <w:rsid w:val="006A53D5"/>
    <w:rsid w:val="006A67C2"/>
    <w:rsid w:val="006A6989"/>
    <w:rsid w:val="006A7A4B"/>
    <w:rsid w:val="006B277E"/>
    <w:rsid w:val="006B3934"/>
    <w:rsid w:val="006B7702"/>
    <w:rsid w:val="006C0FA1"/>
    <w:rsid w:val="006C3958"/>
    <w:rsid w:val="006C7EA6"/>
    <w:rsid w:val="006D32D4"/>
    <w:rsid w:val="006D66AB"/>
    <w:rsid w:val="006E03CA"/>
    <w:rsid w:val="006E63DE"/>
    <w:rsid w:val="006E796B"/>
    <w:rsid w:val="006F5027"/>
    <w:rsid w:val="006F655F"/>
    <w:rsid w:val="006F7D96"/>
    <w:rsid w:val="0070194B"/>
    <w:rsid w:val="00711D06"/>
    <w:rsid w:val="0071494E"/>
    <w:rsid w:val="00716039"/>
    <w:rsid w:val="00723AE4"/>
    <w:rsid w:val="0072619F"/>
    <w:rsid w:val="0073249E"/>
    <w:rsid w:val="00733A34"/>
    <w:rsid w:val="00734ABC"/>
    <w:rsid w:val="00734FEA"/>
    <w:rsid w:val="00735273"/>
    <w:rsid w:val="007367C4"/>
    <w:rsid w:val="0074031C"/>
    <w:rsid w:val="007434DD"/>
    <w:rsid w:val="00744BD1"/>
    <w:rsid w:val="007524B2"/>
    <w:rsid w:val="007524E9"/>
    <w:rsid w:val="0075281E"/>
    <w:rsid w:val="00752909"/>
    <w:rsid w:val="0075369C"/>
    <w:rsid w:val="00754EF3"/>
    <w:rsid w:val="00761F28"/>
    <w:rsid w:val="007627F5"/>
    <w:rsid w:val="007711D7"/>
    <w:rsid w:val="007719B9"/>
    <w:rsid w:val="007754FB"/>
    <w:rsid w:val="007758B0"/>
    <w:rsid w:val="00776323"/>
    <w:rsid w:val="007837C5"/>
    <w:rsid w:val="00785559"/>
    <w:rsid w:val="0079325B"/>
    <w:rsid w:val="007954B5"/>
    <w:rsid w:val="007977B9"/>
    <w:rsid w:val="007A0D68"/>
    <w:rsid w:val="007B0DBC"/>
    <w:rsid w:val="007B1F09"/>
    <w:rsid w:val="007B2E3B"/>
    <w:rsid w:val="007B2F2A"/>
    <w:rsid w:val="007B3A48"/>
    <w:rsid w:val="007C10BD"/>
    <w:rsid w:val="007C2047"/>
    <w:rsid w:val="007C4362"/>
    <w:rsid w:val="007D5A23"/>
    <w:rsid w:val="007D7B6B"/>
    <w:rsid w:val="007E14D1"/>
    <w:rsid w:val="007E3296"/>
    <w:rsid w:val="007E35EA"/>
    <w:rsid w:val="007F08DA"/>
    <w:rsid w:val="007F594A"/>
    <w:rsid w:val="007F5E0F"/>
    <w:rsid w:val="007F742B"/>
    <w:rsid w:val="007F79FD"/>
    <w:rsid w:val="00803BD4"/>
    <w:rsid w:val="00806978"/>
    <w:rsid w:val="00814EB4"/>
    <w:rsid w:val="00815568"/>
    <w:rsid w:val="00816068"/>
    <w:rsid w:val="00823857"/>
    <w:rsid w:val="00827B13"/>
    <w:rsid w:val="00831016"/>
    <w:rsid w:val="008310BB"/>
    <w:rsid w:val="008360B6"/>
    <w:rsid w:val="00846FE7"/>
    <w:rsid w:val="008478DD"/>
    <w:rsid w:val="008525B3"/>
    <w:rsid w:val="0085751B"/>
    <w:rsid w:val="00860D08"/>
    <w:rsid w:val="00862351"/>
    <w:rsid w:val="008639AF"/>
    <w:rsid w:val="00865501"/>
    <w:rsid w:val="00865F0F"/>
    <w:rsid w:val="00867EDE"/>
    <w:rsid w:val="00870998"/>
    <w:rsid w:val="0087138C"/>
    <w:rsid w:val="00872EEA"/>
    <w:rsid w:val="00873FC7"/>
    <w:rsid w:val="00875766"/>
    <w:rsid w:val="008762BF"/>
    <w:rsid w:val="008855B0"/>
    <w:rsid w:val="00885F3A"/>
    <w:rsid w:val="00886F6B"/>
    <w:rsid w:val="008B0990"/>
    <w:rsid w:val="008B2695"/>
    <w:rsid w:val="008B2F38"/>
    <w:rsid w:val="008B3BBC"/>
    <w:rsid w:val="008B6299"/>
    <w:rsid w:val="008B73DD"/>
    <w:rsid w:val="008C364B"/>
    <w:rsid w:val="008C3660"/>
    <w:rsid w:val="008C3A8E"/>
    <w:rsid w:val="008C40A7"/>
    <w:rsid w:val="008D0DAF"/>
    <w:rsid w:val="008D6A06"/>
    <w:rsid w:val="008D7154"/>
    <w:rsid w:val="008D77F4"/>
    <w:rsid w:val="008D7CAD"/>
    <w:rsid w:val="008E109A"/>
    <w:rsid w:val="008E1FEE"/>
    <w:rsid w:val="008E224E"/>
    <w:rsid w:val="008E2FC5"/>
    <w:rsid w:val="008E36BF"/>
    <w:rsid w:val="008E5BAA"/>
    <w:rsid w:val="008F0AEA"/>
    <w:rsid w:val="008F2D78"/>
    <w:rsid w:val="008F3932"/>
    <w:rsid w:val="008F3A5A"/>
    <w:rsid w:val="008F4720"/>
    <w:rsid w:val="008F51AF"/>
    <w:rsid w:val="00904448"/>
    <w:rsid w:val="009147E0"/>
    <w:rsid w:val="00921418"/>
    <w:rsid w:val="00924282"/>
    <w:rsid w:val="00925968"/>
    <w:rsid w:val="00925C94"/>
    <w:rsid w:val="00925F6B"/>
    <w:rsid w:val="009404B5"/>
    <w:rsid w:val="00943261"/>
    <w:rsid w:val="00951CA4"/>
    <w:rsid w:val="009564FE"/>
    <w:rsid w:val="00956E43"/>
    <w:rsid w:val="00957271"/>
    <w:rsid w:val="0095780B"/>
    <w:rsid w:val="00957DB4"/>
    <w:rsid w:val="009629DA"/>
    <w:rsid w:val="00963D2A"/>
    <w:rsid w:val="009659BE"/>
    <w:rsid w:val="00965B39"/>
    <w:rsid w:val="00965BF1"/>
    <w:rsid w:val="00966A16"/>
    <w:rsid w:val="009701D4"/>
    <w:rsid w:val="00970DF7"/>
    <w:rsid w:val="00972163"/>
    <w:rsid w:val="009721AC"/>
    <w:rsid w:val="009734B9"/>
    <w:rsid w:val="0097446B"/>
    <w:rsid w:val="0097528A"/>
    <w:rsid w:val="009755A9"/>
    <w:rsid w:val="009772E4"/>
    <w:rsid w:val="00977BB4"/>
    <w:rsid w:val="009830FA"/>
    <w:rsid w:val="00991FDB"/>
    <w:rsid w:val="00997E7B"/>
    <w:rsid w:val="009A234D"/>
    <w:rsid w:val="009B1EA5"/>
    <w:rsid w:val="009B5CF6"/>
    <w:rsid w:val="009C6A48"/>
    <w:rsid w:val="009C7819"/>
    <w:rsid w:val="009D0302"/>
    <w:rsid w:val="009D594C"/>
    <w:rsid w:val="009E25F6"/>
    <w:rsid w:val="009E291D"/>
    <w:rsid w:val="009E2D8B"/>
    <w:rsid w:val="009F0868"/>
    <w:rsid w:val="009F568F"/>
    <w:rsid w:val="009F685E"/>
    <w:rsid w:val="00A04633"/>
    <w:rsid w:val="00A10379"/>
    <w:rsid w:val="00A1359A"/>
    <w:rsid w:val="00A14A46"/>
    <w:rsid w:val="00A150BE"/>
    <w:rsid w:val="00A16000"/>
    <w:rsid w:val="00A279D3"/>
    <w:rsid w:val="00A354EC"/>
    <w:rsid w:val="00A407AA"/>
    <w:rsid w:val="00A46895"/>
    <w:rsid w:val="00A47219"/>
    <w:rsid w:val="00A501AB"/>
    <w:rsid w:val="00A6099D"/>
    <w:rsid w:val="00A67E94"/>
    <w:rsid w:val="00A70696"/>
    <w:rsid w:val="00A71FB0"/>
    <w:rsid w:val="00A76FEE"/>
    <w:rsid w:val="00A80B66"/>
    <w:rsid w:val="00A8314E"/>
    <w:rsid w:val="00A83BB8"/>
    <w:rsid w:val="00A83E8C"/>
    <w:rsid w:val="00A9428E"/>
    <w:rsid w:val="00AA30E1"/>
    <w:rsid w:val="00AA3BFE"/>
    <w:rsid w:val="00AB184A"/>
    <w:rsid w:val="00AB682A"/>
    <w:rsid w:val="00AC1C2C"/>
    <w:rsid w:val="00AC4EE7"/>
    <w:rsid w:val="00AC6ADC"/>
    <w:rsid w:val="00AE0A65"/>
    <w:rsid w:val="00AE209F"/>
    <w:rsid w:val="00AE647B"/>
    <w:rsid w:val="00AF3C2E"/>
    <w:rsid w:val="00AF54F7"/>
    <w:rsid w:val="00B008F6"/>
    <w:rsid w:val="00B11821"/>
    <w:rsid w:val="00B11F41"/>
    <w:rsid w:val="00B14382"/>
    <w:rsid w:val="00B15C5D"/>
    <w:rsid w:val="00B22ADF"/>
    <w:rsid w:val="00B2461E"/>
    <w:rsid w:val="00B24C55"/>
    <w:rsid w:val="00B24C63"/>
    <w:rsid w:val="00B27412"/>
    <w:rsid w:val="00B27B12"/>
    <w:rsid w:val="00B306E6"/>
    <w:rsid w:val="00B3084F"/>
    <w:rsid w:val="00B3090B"/>
    <w:rsid w:val="00B3403B"/>
    <w:rsid w:val="00B3435C"/>
    <w:rsid w:val="00B36F88"/>
    <w:rsid w:val="00B36FF5"/>
    <w:rsid w:val="00B40A2E"/>
    <w:rsid w:val="00B412E7"/>
    <w:rsid w:val="00B47DD5"/>
    <w:rsid w:val="00B5235C"/>
    <w:rsid w:val="00B57191"/>
    <w:rsid w:val="00B57BB0"/>
    <w:rsid w:val="00B62D70"/>
    <w:rsid w:val="00B668DE"/>
    <w:rsid w:val="00B7042D"/>
    <w:rsid w:val="00B70F12"/>
    <w:rsid w:val="00B73E9C"/>
    <w:rsid w:val="00B7571F"/>
    <w:rsid w:val="00B77E86"/>
    <w:rsid w:val="00B81383"/>
    <w:rsid w:val="00B9106F"/>
    <w:rsid w:val="00B95668"/>
    <w:rsid w:val="00B95DEA"/>
    <w:rsid w:val="00BA0278"/>
    <w:rsid w:val="00BB2262"/>
    <w:rsid w:val="00BB48A1"/>
    <w:rsid w:val="00BB539D"/>
    <w:rsid w:val="00BC00DD"/>
    <w:rsid w:val="00BC0F5C"/>
    <w:rsid w:val="00BC1F91"/>
    <w:rsid w:val="00BC3505"/>
    <w:rsid w:val="00BC5E3F"/>
    <w:rsid w:val="00BC5FBA"/>
    <w:rsid w:val="00BC798C"/>
    <w:rsid w:val="00BC7F43"/>
    <w:rsid w:val="00BD3333"/>
    <w:rsid w:val="00BD36BD"/>
    <w:rsid w:val="00BE1231"/>
    <w:rsid w:val="00BE1B1A"/>
    <w:rsid w:val="00BE287E"/>
    <w:rsid w:val="00BE449F"/>
    <w:rsid w:val="00BF00FC"/>
    <w:rsid w:val="00BF5BFC"/>
    <w:rsid w:val="00BF6D62"/>
    <w:rsid w:val="00C020A1"/>
    <w:rsid w:val="00C06AB4"/>
    <w:rsid w:val="00C11DD9"/>
    <w:rsid w:val="00C11E28"/>
    <w:rsid w:val="00C20679"/>
    <w:rsid w:val="00C262A7"/>
    <w:rsid w:val="00C311B4"/>
    <w:rsid w:val="00C31715"/>
    <w:rsid w:val="00C402DD"/>
    <w:rsid w:val="00C40C91"/>
    <w:rsid w:val="00C42C79"/>
    <w:rsid w:val="00C43C9E"/>
    <w:rsid w:val="00C51243"/>
    <w:rsid w:val="00C51F94"/>
    <w:rsid w:val="00C53B17"/>
    <w:rsid w:val="00C61B23"/>
    <w:rsid w:val="00C61B2A"/>
    <w:rsid w:val="00C62D91"/>
    <w:rsid w:val="00C63099"/>
    <w:rsid w:val="00C659A9"/>
    <w:rsid w:val="00C66622"/>
    <w:rsid w:val="00C67EB1"/>
    <w:rsid w:val="00C72BE1"/>
    <w:rsid w:val="00C733FC"/>
    <w:rsid w:val="00C75019"/>
    <w:rsid w:val="00C75383"/>
    <w:rsid w:val="00C763DD"/>
    <w:rsid w:val="00C84F8E"/>
    <w:rsid w:val="00C92DD3"/>
    <w:rsid w:val="00C932C0"/>
    <w:rsid w:val="00CA2C2E"/>
    <w:rsid w:val="00CA6E7D"/>
    <w:rsid w:val="00CB176C"/>
    <w:rsid w:val="00CB3FE3"/>
    <w:rsid w:val="00CB6D64"/>
    <w:rsid w:val="00CC1B2B"/>
    <w:rsid w:val="00CC2D06"/>
    <w:rsid w:val="00CD6100"/>
    <w:rsid w:val="00CD7402"/>
    <w:rsid w:val="00CD7B4D"/>
    <w:rsid w:val="00CE072D"/>
    <w:rsid w:val="00CF1FB5"/>
    <w:rsid w:val="00CF4FDA"/>
    <w:rsid w:val="00CF6373"/>
    <w:rsid w:val="00CF6BC2"/>
    <w:rsid w:val="00D11FBF"/>
    <w:rsid w:val="00D13F79"/>
    <w:rsid w:val="00D16598"/>
    <w:rsid w:val="00D17907"/>
    <w:rsid w:val="00D24990"/>
    <w:rsid w:val="00D30E41"/>
    <w:rsid w:val="00D4322B"/>
    <w:rsid w:val="00D478F0"/>
    <w:rsid w:val="00D47F2C"/>
    <w:rsid w:val="00D51FA5"/>
    <w:rsid w:val="00D5610F"/>
    <w:rsid w:val="00D57098"/>
    <w:rsid w:val="00D61E57"/>
    <w:rsid w:val="00D61E71"/>
    <w:rsid w:val="00D632DC"/>
    <w:rsid w:val="00D66D20"/>
    <w:rsid w:val="00D66F94"/>
    <w:rsid w:val="00D7718E"/>
    <w:rsid w:val="00D814FE"/>
    <w:rsid w:val="00D82389"/>
    <w:rsid w:val="00D84C7B"/>
    <w:rsid w:val="00D9064A"/>
    <w:rsid w:val="00D919D9"/>
    <w:rsid w:val="00D96B7C"/>
    <w:rsid w:val="00D96C1B"/>
    <w:rsid w:val="00D9716D"/>
    <w:rsid w:val="00DA12CC"/>
    <w:rsid w:val="00DA414A"/>
    <w:rsid w:val="00DB08D3"/>
    <w:rsid w:val="00DB0CF6"/>
    <w:rsid w:val="00DC4EC4"/>
    <w:rsid w:val="00DC6A29"/>
    <w:rsid w:val="00DD1BCD"/>
    <w:rsid w:val="00DD28E2"/>
    <w:rsid w:val="00DD3EB5"/>
    <w:rsid w:val="00DD4635"/>
    <w:rsid w:val="00DD4F36"/>
    <w:rsid w:val="00DD67B2"/>
    <w:rsid w:val="00DE2DE9"/>
    <w:rsid w:val="00DF05FA"/>
    <w:rsid w:val="00DF16E1"/>
    <w:rsid w:val="00DF4DDD"/>
    <w:rsid w:val="00DF6403"/>
    <w:rsid w:val="00E00915"/>
    <w:rsid w:val="00E02B21"/>
    <w:rsid w:val="00E04CC5"/>
    <w:rsid w:val="00E05195"/>
    <w:rsid w:val="00E0677C"/>
    <w:rsid w:val="00E111DC"/>
    <w:rsid w:val="00E116EE"/>
    <w:rsid w:val="00E143ED"/>
    <w:rsid w:val="00E169A0"/>
    <w:rsid w:val="00E172F2"/>
    <w:rsid w:val="00E222E1"/>
    <w:rsid w:val="00E24A15"/>
    <w:rsid w:val="00E273EF"/>
    <w:rsid w:val="00E27B71"/>
    <w:rsid w:val="00E30ED9"/>
    <w:rsid w:val="00E32391"/>
    <w:rsid w:val="00E33833"/>
    <w:rsid w:val="00E36434"/>
    <w:rsid w:val="00E4369D"/>
    <w:rsid w:val="00E516B4"/>
    <w:rsid w:val="00E5218F"/>
    <w:rsid w:val="00E52A46"/>
    <w:rsid w:val="00E567FA"/>
    <w:rsid w:val="00E6073C"/>
    <w:rsid w:val="00E67FDC"/>
    <w:rsid w:val="00E7133B"/>
    <w:rsid w:val="00E753B1"/>
    <w:rsid w:val="00E75F8C"/>
    <w:rsid w:val="00E766FF"/>
    <w:rsid w:val="00E818EF"/>
    <w:rsid w:val="00E933CB"/>
    <w:rsid w:val="00E9420A"/>
    <w:rsid w:val="00EA02C8"/>
    <w:rsid w:val="00EA3FEE"/>
    <w:rsid w:val="00EA474B"/>
    <w:rsid w:val="00EB3DF2"/>
    <w:rsid w:val="00EB52E4"/>
    <w:rsid w:val="00EB7718"/>
    <w:rsid w:val="00EB7E29"/>
    <w:rsid w:val="00EC0627"/>
    <w:rsid w:val="00EC54F5"/>
    <w:rsid w:val="00ED31B5"/>
    <w:rsid w:val="00ED320A"/>
    <w:rsid w:val="00ED73D0"/>
    <w:rsid w:val="00ED7BEC"/>
    <w:rsid w:val="00EE678E"/>
    <w:rsid w:val="00EF4955"/>
    <w:rsid w:val="00F0097D"/>
    <w:rsid w:val="00F0188E"/>
    <w:rsid w:val="00F145E9"/>
    <w:rsid w:val="00F17499"/>
    <w:rsid w:val="00F205DA"/>
    <w:rsid w:val="00F26306"/>
    <w:rsid w:val="00F31202"/>
    <w:rsid w:val="00F35DE6"/>
    <w:rsid w:val="00F36BE9"/>
    <w:rsid w:val="00F40607"/>
    <w:rsid w:val="00F42CF9"/>
    <w:rsid w:val="00F443C6"/>
    <w:rsid w:val="00F531D8"/>
    <w:rsid w:val="00F60167"/>
    <w:rsid w:val="00F62864"/>
    <w:rsid w:val="00F655DA"/>
    <w:rsid w:val="00F73156"/>
    <w:rsid w:val="00F7629F"/>
    <w:rsid w:val="00F8485C"/>
    <w:rsid w:val="00F84ACB"/>
    <w:rsid w:val="00F85FEB"/>
    <w:rsid w:val="00F9180F"/>
    <w:rsid w:val="00F96C24"/>
    <w:rsid w:val="00FA01A0"/>
    <w:rsid w:val="00FA2F54"/>
    <w:rsid w:val="00FC4E0C"/>
    <w:rsid w:val="00FC64A5"/>
    <w:rsid w:val="00FC7398"/>
    <w:rsid w:val="00FD5283"/>
    <w:rsid w:val="00FF6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7D6130C3"/>
  <w15:chartTrackingRefBased/>
  <w15:docId w15:val="{B513B5CC-D8FD-4E97-83E0-F77D7E8496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839FA"/>
  </w:style>
  <w:style w:type="paragraph" w:styleId="Titre1">
    <w:name w:val="heading 1"/>
    <w:basedOn w:val="Normal"/>
    <w:next w:val="Normal"/>
    <w:link w:val="Titre1Car"/>
    <w:autoRedefine/>
    <w:uiPriority w:val="9"/>
    <w:qFormat/>
    <w:rsid w:val="00C763DD"/>
    <w:pPr>
      <w:keepNext/>
      <w:keepLines/>
      <w:shd w:val="clear" w:color="auto" w:fill="32B6C8" w:themeFill="background2"/>
      <w:spacing w:after="0" w:line="240" w:lineRule="auto"/>
      <w:jc w:val="center"/>
      <w:outlineLvl w:val="0"/>
    </w:pPr>
    <w:rPr>
      <w:rFonts w:ascii="Calibri" w:eastAsiaTheme="majorEastAsia" w:hAnsi="Calibri" w:cstheme="majorBidi"/>
      <w:b/>
      <w:color w:val="FFFFFF" w:themeColor="text1"/>
      <w:szCs w:val="32"/>
    </w:rPr>
  </w:style>
  <w:style w:type="paragraph" w:styleId="Titre2">
    <w:name w:val="heading 2"/>
    <w:basedOn w:val="Normal"/>
    <w:next w:val="Normal"/>
    <w:link w:val="Titre2Car"/>
    <w:autoRedefine/>
    <w:uiPriority w:val="9"/>
    <w:unhideWhenUsed/>
    <w:qFormat/>
    <w:rsid w:val="002839FA"/>
    <w:pPr>
      <w:keepNext/>
      <w:keepLines/>
      <w:shd w:val="clear" w:color="auto" w:fill="A0328C" w:themeFill="background1"/>
      <w:spacing w:after="0" w:line="240" w:lineRule="auto"/>
      <w:jc w:val="center"/>
      <w:outlineLvl w:val="1"/>
    </w:pPr>
    <w:rPr>
      <w:rFonts w:ascii="Calibri" w:eastAsiaTheme="majorEastAsia" w:hAnsi="Calibri" w:cstheme="majorBidi"/>
      <w:b/>
      <w:color w:val="FFFFFF" w:themeColor="text1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1F0B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70194B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F8485C"/>
    <w:rPr>
      <w:color w:val="0563C1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F8485C"/>
    <w:rPr>
      <w:color w:val="605E5C"/>
      <w:shd w:val="clear" w:color="auto" w:fill="E1DFDD"/>
    </w:rPr>
  </w:style>
  <w:style w:type="paragraph" w:styleId="En-tte">
    <w:name w:val="header"/>
    <w:basedOn w:val="Normal"/>
    <w:link w:val="En-tteCar"/>
    <w:uiPriority w:val="99"/>
    <w:unhideWhenUsed/>
    <w:rsid w:val="000144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1446C"/>
  </w:style>
  <w:style w:type="paragraph" w:styleId="Pieddepage">
    <w:name w:val="footer"/>
    <w:basedOn w:val="Normal"/>
    <w:link w:val="PieddepageCar"/>
    <w:uiPriority w:val="99"/>
    <w:unhideWhenUsed/>
    <w:rsid w:val="000144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1446C"/>
  </w:style>
  <w:style w:type="paragraph" w:styleId="Textedebulles">
    <w:name w:val="Balloon Text"/>
    <w:basedOn w:val="Normal"/>
    <w:link w:val="TextedebullesCar"/>
    <w:uiPriority w:val="99"/>
    <w:semiHidden/>
    <w:unhideWhenUsed/>
    <w:rsid w:val="00A354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354EC"/>
    <w:rPr>
      <w:rFonts w:ascii="Segoe UI" w:hAnsi="Segoe UI" w:cs="Segoe UI"/>
      <w:sz w:val="18"/>
      <w:szCs w:val="18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B27B12"/>
    <w:rPr>
      <w:color w:val="605E5C"/>
      <w:shd w:val="clear" w:color="auto" w:fill="E1DFDD"/>
    </w:rPr>
  </w:style>
  <w:style w:type="paragraph" w:styleId="Notedebasdepage">
    <w:name w:val="footnote text"/>
    <w:basedOn w:val="Normal"/>
    <w:link w:val="NotedebasdepageCar"/>
    <w:uiPriority w:val="99"/>
    <w:unhideWhenUsed/>
    <w:rsid w:val="006242E2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rsid w:val="006242E2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6242E2"/>
    <w:rPr>
      <w:vertAlign w:val="superscript"/>
    </w:rPr>
  </w:style>
  <w:style w:type="paragraph" w:styleId="Corpsdetexte">
    <w:name w:val="Body Text"/>
    <w:basedOn w:val="Normal"/>
    <w:link w:val="CorpsdetexteCar"/>
    <w:rsid w:val="00513DD3"/>
    <w:pPr>
      <w:widowControl w:val="0"/>
      <w:suppressAutoHyphens/>
      <w:spacing w:after="120" w:line="240" w:lineRule="auto"/>
    </w:pPr>
    <w:rPr>
      <w:rFonts w:ascii="Liberation Sans" w:eastAsia="Lucida Sans Unicode" w:hAnsi="Liberation Sans" w:cs="Mangal"/>
      <w:kern w:val="1"/>
      <w:sz w:val="24"/>
      <w:szCs w:val="24"/>
      <w:lang w:eastAsia="hi-IN" w:bidi="hi-IN"/>
    </w:rPr>
  </w:style>
  <w:style w:type="character" w:customStyle="1" w:styleId="CorpsdetexteCar">
    <w:name w:val="Corps de texte Car"/>
    <w:basedOn w:val="Policepardfaut"/>
    <w:link w:val="Corpsdetexte"/>
    <w:rsid w:val="00513DD3"/>
    <w:rPr>
      <w:rFonts w:ascii="Liberation Sans" w:eastAsia="Lucida Sans Unicode" w:hAnsi="Liberation Sans" w:cs="Mangal"/>
      <w:kern w:val="1"/>
      <w:sz w:val="24"/>
      <w:szCs w:val="24"/>
      <w:lang w:eastAsia="hi-IN" w:bidi="hi-IN"/>
    </w:rPr>
  </w:style>
  <w:style w:type="paragraph" w:customStyle="1" w:styleId="Normal1">
    <w:name w:val="Normal1"/>
    <w:basedOn w:val="Normal"/>
    <w:rsid w:val="00513DD3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1"/>
      <w:sz w:val="24"/>
      <w:szCs w:val="24"/>
      <w:lang w:eastAsia="hi-IN" w:bidi="hi-IN"/>
    </w:rPr>
  </w:style>
  <w:style w:type="character" w:customStyle="1" w:styleId="Titre1Car">
    <w:name w:val="Titre 1 Car"/>
    <w:basedOn w:val="Policepardfaut"/>
    <w:link w:val="Titre1"/>
    <w:uiPriority w:val="9"/>
    <w:rsid w:val="00C763DD"/>
    <w:rPr>
      <w:rFonts w:ascii="Calibri" w:eastAsiaTheme="majorEastAsia" w:hAnsi="Calibri" w:cstheme="majorBidi"/>
      <w:b/>
      <w:color w:val="FFFFFF" w:themeColor="text1"/>
      <w:szCs w:val="32"/>
      <w:shd w:val="clear" w:color="auto" w:fill="32B6C8" w:themeFill="background2"/>
    </w:rPr>
  </w:style>
  <w:style w:type="character" w:styleId="Lienhypertextesuivivisit">
    <w:name w:val="FollowedHyperlink"/>
    <w:basedOn w:val="Policepardfaut"/>
    <w:uiPriority w:val="99"/>
    <w:semiHidden/>
    <w:unhideWhenUsed/>
    <w:rsid w:val="002839FA"/>
    <w:rPr>
      <w:color w:val="954F72" w:themeColor="followedHyperlink"/>
      <w:u w:val="single"/>
    </w:rPr>
  </w:style>
  <w:style w:type="character" w:customStyle="1" w:styleId="Titre2Car">
    <w:name w:val="Titre 2 Car"/>
    <w:basedOn w:val="Policepardfaut"/>
    <w:link w:val="Titre2"/>
    <w:uiPriority w:val="9"/>
    <w:rsid w:val="002839FA"/>
    <w:rPr>
      <w:rFonts w:ascii="Calibri" w:eastAsiaTheme="majorEastAsia" w:hAnsi="Calibri" w:cstheme="majorBidi"/>
      <w:b/>
      <w:color w:val="FFFFFF" w:themeColor="text1"/>
      <w:szCs w:val="26"/>
      <w:shd w:val="clear" w:color="auto" w:fill="A0328C" w:themeFill="background1"/>
    </w:rPr>
  </w:style>
  <w:style w:type="paragraph" w:styleId="Titre">
    <w:name w:val="Title"/>
    <w:basedOn w:val="Normal"/>
    <w:next w:val="Normal"/>
    <w:link w:val="TitreCar"/>
    <w:uiPriority w:val="10"/>
    <w:qFormat/>
    <w:rsid w:val="0034047B"/>
    <w:pPr>
      <w:spacing w:after="0" w:line="240" w:lineRule="auto"/>
      <w:contextualSpacing/>
    </w:pPr>
    <w:rPr>
      <w:rFonts w:asciiTheme="majorHAnsi" w:eastAsiaTheme="majorEastAsia" w:hAnsiTheme="majorHAnsi" w:cstheme="majorBidi"/>
      <w:b/>
      <w:color w:val="A0328C" w:themeColor="background1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34047B"/>
    <w:rPr>
      <w:rFonts w:asciiTheme="majorHAnsi" w:eastAsiaTheme="majorEastAsia" w:hAnsiTheme="majorHAnsi" w:cstheme="majorBidi"/>
      <w:b/>
      <w:color w:val="A0328C" w:themeColor="background1"/>
      <w:spacing w:val="-10"/>
      <w:kern w:val="28"/>
      <w:sz w:val="56"/>
      <w:szCs w:val="56"/>
    </w:rPr>
  </w:style>
  <w:style w:type="table" w:styleId="TableauGrille1Clair-Accentuation1">
    <w:name w:val="Grid Table 1 Light Accent 1"/>
    <w:basedOn w:val="TableauNormal"/>
    <w:uiPriority w:val="46"/>
    <w:rsid w:val="0047684A"/>
    <w:pPr>
      <w:spacing w:after="0" w:line="240" w:lineRule="auto"/>
    </w:pPr>
    <w:tblPr>
      <w:tblStyleRowBandSize w:val="1"/>
      <w:tblStyleColBandSize w:val="1"/>
      <w:tblBorders>
        <w:top w:val="single" w:sz="4" w:space="0" w:color="F1F2F5" w:themeColor="accent1" w:themeTint="66"/>
        <w:left w:val="single" w:sz="4" w:space="0" w:color="F1F2F5" w:themeColor="accent1" w:themeTint="66"/>
        <w:bottom w:val="single" w:sz="4" w:space="0" w:color="F1F2F5" w:themeColor="accent1" w:themeTint="66"/>
        <w:right w:val="single" w:sz="4" w:space="0" w:color="F1F2F5" w:themeColor="accent1" w:themeTint="66"/>
        <w:insideH w:val="single" w:sz="4" w:space="0" w:color="F1F2F5" w:themeColor="accent1" w:themeTint="66"/>
        <w:insideV w:val="single" w:sz="4" w:space="0" w:color="F1F2F5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AECF0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AECF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611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98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47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1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84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00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9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0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07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erritoiredenergie90.fr/wp-content/uploads/2026/04/travaux-eligibles-R2-EP.pdf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yperlink" Target="https://www.territoiredenergie90.fr/wp-content/uploads/2026/04/travaux-eligibles-R2-EP.pdf" TargetMode="Externa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virginie\Documents\Mod&#232;les%20Office%20personnalis&#233;s\Mod&#232;le%20Word%20TE90.dotx" TargetMode="External"/></Relationships>
</file>

<file path=word/theme/theme1.xml><?xml version="1.0" encoding="utf-8"?>
<a:theme xmlns:a="http://schemas.openxmlformats.org/drawingml/2006/main" name="Thème Office">
  <a:themeElements>
    <a:clrScheme name="TDE 90">
      <a:dk1>
        <a:srgbClr val="FFFFFF"/>
      </a:dk1>
      <a:lt1>
        <a:srgbClr val="A0328C"/>
      </a:lt1>
      <a:dk2>
        <a:srgbClr val="46505A"/>
      </a:dk2>
      <a:lt2>
        <a:srgbClr val="32B6C8"/>
      </a:lt2>
      <a:accent1>
        <a:srgbClr val="DCE1E6"/>
      </a:accent1>
      <a:accent2>
        <a:srgbClr val="C8CDD2"/>
      </a:accent2>
      <a:accent3>
        <a:srgbClr val="A5AFB4"/>
      </a:accent3>
      <a:accent4>
        <a:srgbClr val="8C96A0"/>
      </a:accent4>
      <a:accent5>
        <a:srgbClr val="73787D"/>
      </a:accent5>
      <a:accent6>
        <a:srgbClr val="46505A"/>
      </a:accent6>
      <a:hlink>
        <a:srgbClr val="0563C1"/>
      </a:hlink>
      <a:folHlink>
        <a:srgbClr val="954F72"/>
      </a:folHlink>
    </a:clrScheme>
    <a:fontScheme name="TDE90">
      <a:majorFont>
        <a:latin typeface="Titillium"/>
        <a:ea typeface=""/>
        <a:cs typeface=""/>
      </a:majorFont>
      <a:minorFont>
        <a:latin typeface="Titillium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C30B6D-8A9F-4DB5-8A0C-D2065649F0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Modèle Word TE90.dotx</Template>
  <TotalTime>1</TotalTime>
  <Pages>2</Pages>
  <Words>586</Words>
  <Characters>3223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Virginie DEMESY</dc:creator>
  <cp:keywords/>
  <dc:description/>
  <cp:lastModifiedBy>Nathalie LOMBARD</cp:lastModifiedBy>
  <cp:revision>2</cp:revision>
  <cp:lastPrinted>2024-06-10T13:03:00Z</cp:lastPrinted>
  <dcterms:created xsi:type="dcterms:W3CDTF">2026-04-07T08:23:00Z</dcterms:created>
  <dcterms:modified xsi:type="dcterms:W3CDTF">2026-04-07T08:23:00Z</dcterms:modified>
</cp:coreProperties>
</file>